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A1" w:rsidRPr="00660232" w:rsidRDefault="006D70A1" w:rsidP="00660232">
      <w:pPr>
        <w:ind w:left="6663"/>
        <w:rPr>
          <w:lang w:val="ru-RU"/>
        </w:rPr>
      </w:pPr>
      <w:r w:rsidRPr="00660232">
        <w:rPr>
          <w:lang w:val="ru-RU"/>
        </w:rPr>
        <w:t>Приложение № 1</w:t>
      </w:r>
    </w:p>
    <w:p w:rsidR="006D70A1" w:rsidRPr="00660232" w:rsidRDefault="006D70A1" w:rsidP="00660232">
      <w:pPr>
        <w:ind w:left="6663"/>
        <w:rPr>
          <w:lang w:val="ru-RU"/>
        </w:rPr>
      </w:pPr>
      <w:r w:rsidRPr="00660232">
        <w:rPr>
          <w:lang w:val="ru-RU"/>
        </w:rPr>
        <w:t>к постановлению Администрации</w:t>
      </w:r>
    </w:p>
    <w:p w:rsidR="006D70A1" w:rsidRPr="00660232" w:rsidRDefault="006D70A1" w:rsidP="00660232">
      <w:pPr>
        <w:ind w:left="6663"/>
        <w:rPr>
          <w:lang w:val="ru-RU"/>
        </w:rPr>
      </w:pPr>
      <w:r w:rsidRPr="00660232">
        <w:rPr>
          <w:lang w:val="ru-RU"/>
        </w:rPr>
        <w:t>города Воткинска</w:t>
      </w:r>
    </w:p>
    <w:p w:rsidR="006D70A1" w:rsidRPr="009211EF" w:rsidRDefault="006D70A1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ПОЛОЖЕНИЕ</w:t>
      </w:r>
    </w:p>
    <w:p w:rsidR="006D70A1" w:rsidRPr="009211EF" w:rsidRDefault="006D70A1" w:rsidP="003C28FC">
      <w:pPr>
        <w:jc w:val="both"/>
        <w:rPr>
          <w:lang w:val="ru-RU"/>
        </w:rPr>
      </w:pPr>
    </w:p>
    <w:p w:rsidR="006D70A1" w:rsidRDefault="006D70A1" w:rsidP="003C28FC">
      <w:pPr>
        <w:jc w:val="center"/>
        <w:rPr>
          <w:lang w:val="ru-RU"/>
        </w:rPr>
      </w:pPr>
      <w:r>
        <w:rPr>
          <w:lang w:val="ru-RU"/>
        </w:rPr>
        <w:t>о проведении 8</w:t>
      </w:r>
      <w:r w:rsidRPr="009211EF">
        <w:rPr>
          <w:lang w:val="ru-RU"/>
        </w:rPr>
        <w:t xml:space="preserve">-го городского кулинарного конкурса профессионального мастерства </w:t>
      </w:r>
    </w:p>
    <w:p w:rsidR="006D70A1" w:rsidRPr="009211EF" w:rsidRDefault="006D70A1" w:rsidP="003C28FC">
      <w:pPr>
        <w:jc w:val="center"/>
        <w:rPr>
          <w:lang w:val="ru-RU"/>
        </w:rPr>
      </w:pPr>
      <w:r>
        <w:rPr>
          <w:lang w:val="ru-RU"/>
        </w:rPr>
        <w:t>«Палитра вкуса -2016</w:t>
      </w:r>
      <w:r w:rsidRPr="009211EF">
        <w:rPr>
          <w:lang w:val="ru-RU"/>
        </w:rPr>
        <w:t>»</w:t>
      </w:r>
    </w:p>
    <w:p w:rsidR="006D70A1" w:rsidRPr="009211EF" w:rsidRDefault="006D70A1" w:rsidP="003C28FC">
      <w:pPr>
        <w:jc w:val="both"/>
        <w:rPr>
          <w:lang w:val="ru-RU"/>
        </w:rPr>
      </w:pPr>
    </w:p>
    <w:p w:rsidR="006D70A1" w:rsidRPr="009211EF" w:rsidRDefault="006D70A1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1. Общее положение</w:t>
      </w:r>
    </w:p>
    <w:p w:rsidR="006D70A1" w:rsidRPr="009211EF" w:rsidRDefault="006D70A1" w:rsidP="003C28FC">
      <w:pPr>
        <w:jc w:val="both"/>
        <w:rPr>
          <w:i/>
          <w:iCs/>
          <w:lang w:val="ru-RU"/>
        </w:rPr>
      </w:pPr>
      <w:r w:rsidRPr="009211EF">
        <w:rPr>
          <w:i/>
          <w:iCs/>
          <w:lang w:val="ru-RU"/>
        </w:rPr>
        <w:t>1.1. Цель конкурса:</w:t>
      </w:r>
    </w:p>
    <w:p w:rsidR="006D70A1" w:rsidRPr="009211EF" w:rsidRDefault="006D70A1" w:rsidP="003C28FC">
      <w:pPr>
        <w:tabs>
          <w:tab w:val="left" w:pos="160"/>
        </w:tabs>
        <w:jc w:val="both"/>
        <w:rPr>
          <w:lang w:val="ru-RU"/>
        </w:rPr>
      </w:pPr>
      <w:r w:rsidRPr="009211EF">
        <w:rPr>
          <w:lang w:val="ru-RU"/>
        </w:rPr>
        <w:t xml:space="preserve">Обмен опытом, повышение престижа профессии, популяризация кулинарного искусства, </w:t>
      </w:r>
      <w:r>
        <w:rPr>
          <w:lang w:val="ru-RU"/>
        </w:rPr>
        <w:t xml:space="preserve">повышение и </w:t>
      </w:r>
      <w:r w:rsidRPr="009211EF">
        <w:rPr>
          <w:lang w:val="ru-RU"/>
        </w:rPr>
        <w:t xml:space="preserve">совершенствование профессионального мастерства </w:t>
      </w:r>
      <w:r>
        <w:rPr>
          <w:lang w:val="ru-RU"/>
        </w:rPr>
        <w:t>и культуры обслуживания</w:t>
      </w:r>
      <w:r w:rsidRPr="009211EF">
        <w:rPr>
          <w:lang w:val="ru-RU"/>
        </w:rPr>
        <w:t>, укрепление профессиональных и деловых связей между предприятиями общественного питания</w:t>
      </w:r>
      <w:r>
        <w:rPr>
          <w:lang w:val="ru-RU"/>
        </w:rPr>
        <w:t>, развитие индустрии гостеприимства, разработка новых продуктов для туристического кластера «Воткинск-родина П.И. Чайковского»</w:t>
      </w:r>
      <w:r w:rsidRPr="009211EF">
        <w:rPr>
          <w:lang w:val="ru-RU"/>
        </w:rPr>
        <w:t>.</w:t>
      </w:r>
    </w:p>
    <w:p w:rsidR="006D70A1" w:rsidRPr="009211EF" w:rsidRDefault="006D70A1" w:rsidP="003C28FC">
      <w:pPr>
        <w:jc w:val="both"/>
        <w:rPr>
          <w:i/>
          <w:iCs/>
          <w:lang w:val="ru-RU"/>
        </w:rPr>
      </w:pPr>
      <w:r w:rsidRPr="009211EF">
        <w:rPr>
          <w:i/>
          <w:iCs/>
          <w:lang w:val="ru-RU"/>
        </w:rPr>
        <w:t>1.2. Задачи конкурса:</w:t>
      </w:r>
    </w:p>
    <w:p w:rsidR="006D70A1" w:rsidRPr="009211EF" w:rsidRDefault="006D70A1" w:rsidP="003C28FC">
      <w:pPr>
        <w:tabs>
          <w:tab w:val="left" w:pos="460"/>
        </w:tabs>
        <w:jc w:val="both"/>
        <w:rPr>
          <w:lang w:val="ru-RU"/>
        </w:rPr>
      </w:pPr>
      <w:r w:rsidRPr="009211EF">
        <w:rPr>
          <w:lang w:val="ru-RU"/>
        </w:rPr>
        <w:t>- выявление талантливых, творчески работающих кулинаров;</w:t>
      </w:r>
    </w:p>
    <w:p w:rsidR="006D70A1" w:rsidRPr="009211EF" w:rsidRDefault="006D70A1" w:rsidP="003C28FC">
      <w:pPr>
        <w:tabs>
          <w:tab w:val="left" w:pos="460"/>
        </w:tabs>
        <w:jc w:val="both"/>
        <w:rPr>
          <w:lang w:val="ru-RU"/>
        </w:rPr>
      </w:pPr>
      <w:r w:rsidRPr="009211EF">
        <w:rPr>
          <w:lang w:val="ru-RU"/>
        </w:rPr>
        <w:t>- сохранение кулинарных традиций национальной кухни;</w:t>
      </w:r>
    </w:p>
    <w:p w:rsidR="006D70A1" w:rsidRDefault="006D70A1" w:rsidP="003C28FC">
      <w:pPr>
        <w:tabs>
          <w:tab w:val="left" w:pos="460"/>
        </w:tabs>
        <w:jc w:val="both"/>
        <w:rPr>
          <w:lang w:val="ru-RU"/>
        </w:rPr>
      </w:pPr>
      <w:r w:rsidRPr="009211EF">
        <w:rPr>
          <w:lang w:val="ru-RU"/>
        </w:rPr>
        <w:t>- привлечение в профессию молодых кадров</w:t>
      </w:r>
      <w:r>
        <w:rPr>
          <w:lang w:val="ru-RU"/>
        </w:rPr>
        <w:t>;</w:t>
      </w:r>
    </w:p>
    <w:p w:rsidR="006D70A1" w:rsidRDefault="006D70A1" w:rsidP="003C28FC">
      <w:pPr>
        <w:tabs>
          <w:tab w:val="left" w:pos="460"/>
        </w:tabs>
        <w:jc w:val="both"/>
        <w:rPr>
          <w:lang w:val="ru-RU"/>
        </w:rPr>
      </w:pPr>
      <w:r>
        <w:rPr>
          <w:lang w:val="ru-RU"/>
        </w:rPr>
        <w:t>- подготовка предприятий общественного питания города Воткинска к приему туристов.</w:t>
      </w:r>
      <w:r w:rsidRPr="009211EF">
        <w:rPr>
          <w:lang w:val="ru-RU"/>
        </w:rPr>
        <w:t>.</w:t>
      </w:r>
    </w:p>
    <w:p w:rsidR="006D70A1" w:rsidRPr="00346EC0" w:rsidRDefault="006D70A1" w:rsidP="00B618E1">
      <w:pPr>
        <w:tabs>
          <w:tab w:val="left" w:pos="0"/>
        </w:tabs>
        <w:jc w:val="both"/>
        <w:rPr>
          <w:lang w:val="ru-RU"/>
        </w:rPr>
      </w:pPr>
      <w:r>
        <w:rPr>
          <w:i/>
          <w:iCs/>
          <w:lang w:val="ru-RU"/>
        </w:rPr>
        <w:t xml:space="preserve">1.3. Тематика конкурса: </w:t>
      </w:r>
      <w:r w:rsidRPr="004A69D1">
        <w:rPr>
          <w:b/>
          <w:bCs/>
          <w:lang w:val="ru-RU"/>
        </w:rPr>
        <w:t>«Воткинск-туристический»</w:t>
      </w:r>
    </w:p>
    <w:p w:rsidR="006D70A1" w:rsidRPr="009211EF" w:rsidRDefault="006D70A1" w:rsidP="003C28FC">
      <w:pPr>
        <w:tabs>
          <w:tab w:val="left" w:pos="460"/>
        </w:tabs>
        <w:jc w:val="both"/>
        <w:rPr>
          <w:lang w:val="ru-RU"/>
        </w:rPr>
      </w:pPr>
    </w:p>
    <w:p w:rsidR="006D70A1" w:rsidRPr="009211EF" w:rsidRDefault="006D70A1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2. Организационные принципы</w:t>
      </w:r>
    </w:p>
    <w:p w:rsidR="006D70A1" w:rsidRPr="009211EF" w:rsidRDefault="006D70A1" w:rsidP="003C28FC">
      <w:pPr>
        <w:jc w:val="both"/>
        <w:rPr>
          <w:b/>
          <w:bCs/>
          <w:lang w:val="ru-RU"/>
        </w:rPr>
      </w:pPr>
      <w:r w:rsidRPr="009211EF">
        <w:rPr>
          <w:lang w:val="ru-RU"/>
        </w:rPr>
        <w:t xml:space="preserve">        Конкурс проводится Администрацией города Воткинска</w:t>
      </w:r>
      <w:r>
        <w:rPr>
          <w:lang w:val="ru-RU"/>
        </w:rPr>
        <w:t xml:space="preserve"> 30 ноября 2016 года. </w:t>
      </w:r>
    </w:p>
    <w:p w:rsidR="006D70A1" w:rsidRPr="009211EF" w:rsidRDefault="006D70A1" w:rsidP="003C28FC">
      <w:pPr>
        <w:jc w:val="both"/>
        <w:rPr>
          <w:b/>
          <w:bCs/>
          <w:lang w:val="ru-RU"/>
        </w:rPr>
      </w:pPr>
      <w:r w:rsidRPr="009211EF">
        <w:rPr>
          <w:lang w:val="ru-RU"/>
        </w:rPr>
        <w:t>Место проведения</w:t>
      </w:r>
      <w:r w:rsidRPr="009211EF">
        <w:rPr>
          <w:b/>
          <w:bCs/>
          <w:lang w:val="ru-RU"/>
        </w:rPr>
        <w:t xml:space="preserve">: г. Воткинск, ул. Садовникова, </w:t>
      </w:r>
      <w:r>
        <w:rPr>
          <w:b/>
          <w:bCs/>
          <w:lang w:val="ru-RU"/>
        </w:rPr>
        <w:t>1</w:t>
      </w:r>
      <w:r w:rsidRPr="009211EF">
        <w:rPr>
          <w:b/>
          <w:bCs/>
          <w:lang w:val="ru-RU"/>
        </w:rPr>
        <w:t>,   кафе «Центральное», начало рабочего этапа</w:t>
      </w:r>
      <w:r>
        <w:rPr>
          <w:b/>
          <w:bCs/>
          <w:lang w:val="ru-RU"/>
        </w:rPr>
        <w:t xml:space="preserve"> конкурса </w:t>
      </w:r>
      <w:r w:rsidRPr="009211EF">
        <w:rPr>
          <w:b/>
          <w:bCs/>
          <w:lang w:val="ru-RU"/>
        </w:rPr>
        <w:t xml:space="preserve"> в 1</w:t>
      </w:r>
      <w:r>
        <w:rPr>
          <w:b/>
          <w:bCs/>
          <w:lang w:val="ru-RU"/>
        </w:rPr>
        <w:t>0</w:t>
      </w:r>
      <w:r w:rsidRPr="009211EF">
        <w:rPr>
          <w:b/>
          <w:bCs/>
          <w:lang w:val="ru-RU"/>
        </w:rPr>
        <w:t>-00 час,</w:t>
      </w:r>
      <w:r>
        <w:rPr>
          <w:b/>
          <w:bCs/>
          <w:lang w:val="ru-RU"/>
        </w:rPr>
        <w:t xml:space="preserve"> подготовка экспозиции арт-класса с 12-00 до 13-00  час,</w:t>
      </w:r>
      <w:r w:rsidRPr="009211EF">
        <w:rPr>
          <w:b/>
          <w:bCs/>
          <w:lang w:val="ru-RU"/>
        </w:rPr>
        <w:t xml:space="preserve"> официальная церемония открытия</w:t>
      </w:r>
      <w:r>
        <w:rPr>
          <w:b/>
          <w:bCs/>
          <w:lang w:val="ru-RU"/>
        </w:rPr>
        <w:t xml:space="preserve"> конкурса - </w:t>
      </w:r>
      <w:r w:rsidRPr="009211EF">
        <w:rPr>
          <w:b/>
          <w:bCs/>
          <w:lang w:val="ru-RU"/>
        </w:rPr>
        <w:t>в 14-00.</w:t>
      </w:r>
    </w:p>
    <w:p w:rsidR="006D70A1" w:rsidRPr="009211EF" w:rsidRDefault="006D70A1" w:rsidP="003C28FC">
      <w:pPr>
        <w:jc w:val="both"/>
        <w:rPr>
          <w:i/>
          <w:iCs/>
          <w:lang w:val="ru-RU"/>
        </w:rPr>
      </w:pPr>
    </w:p>
    <w:p w:rsidR="006D70A1" w:rsidRPr="009211EF" w:rsidRDefault="006D70A1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3. Номинации конкурса</w:t>
      </w:r>
    </w:p>
    <w:p w:rsidR="006D70A1" w:rsidRPr="009211EF" w:rsidRDefault="006D70A1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Конкурсанты принимают участие в следующих номинациях</w:t>
      </w:r>
      <w:r>
        <w:rPr>
          <w:lang w:val="ru-RU"/>
        </w:rPr>
        <w:t xml:space="preserve"> и классах</w:t>
      </w:r>
      <w:r w:rsidRPr="009211EF">
        <w:rPr>
          <w:lang w:val="ru-RU"/>
        </w:rPr>
        <w:t>:</w:t>
      </w:r>
    </w:p>
    <w:p w:rsidR="006D70A1" w:rsidRPr="00A83BE6" w:rsidRDefault="006D70A1" w:rsidP="00B63EE8">
      <w:pPr>
        <w:jc w:val="both"/>
        <w:rPr>
          <w:b/>
          <w:bCs/>
          <w:lang w:val="ru-RU"/>
        </w:rPr>
      </w:pPr>
      <w:r w:rsidRPr="009211EF">
        <w:rPr>
          <w:b/>
          <w:bCs/>
          <w:lang w:val="ru-RU"/>
        </w:rPr>
        <w:t xml:space="preserve">3.1. </w:t>
      </w:r>
      <w:r>
        <w:rPr>
          <w:b/>
          <w:bCs/>
          <w:lang w:val="ru-RU"/>
        </w:rPr>
        <w:t xml:space="preserve"> Номинация :Кулинарное искусство (соревнование поваров):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    3.1.1.     класс соревнований «Встреча гостей»;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    3.1.2.     класс соревнований «Черный ящик».</w:t>
      </w:r>
    </w:p>
    <w:p w:rsidR="006D70A1" w:rsidRDefault="006D70A1" w:rsidP="008B15D7">
      <w:pPr>
        <w:jc w:val="both"/>
        <w:rPr>
          <w:lang w:val="ru-RU"/>
        </w:rPr>
      </w:pPr>
      <w:r w:rsidRPr="008B15D7">
        <w:rPr>
          <w:b/>
          <w:bCs/>
          <w:lang w:val="ru-RU"/>
        </w:rPr>
        <w:t>3.2.</w:t>
      </w:r>
      <w:r>
        <w:rPr>
          <w:b/>
          <w:bCs/>
          <w:lang w:val="ru-RU"/>
        </w:rPr>
        <w:t>Номинация :Кулинарное искусство (соревнование кондитеров):</w:t>
      </w:r>
    </w:p>
    <w:p w:rsidR="006D70A1" w:rsidRDefault="006D70A1" w:rsidP="008B15D7">
      <w:pPr>
        <w:jc w:val="both"/>
        <w:rPr>
          <w:lang w:val="ru-RU"/>
        </w:rPr>
      </w:pPr>
      <w:r>
        <w:rPr>
          <w:lang w:val="ru-RU"/>
        </w:rPr>
        <w:t xml:space="preserve">       3.2.1.     класс соревнований «Сюрприз для туриста»;</w:t>
      </w:r>
    </w:p>
    <w:p w:rsidR="006D70A1" w:rsidRDefault="006D70A1" w:rsidP="008B15D7">
      <w:pPr>
        <w:jc w:val="both"/>
        <w:rPr>
          <w:lang w:val="ru-RU"/>
        </w:rPr>
      </w:pPr>
      <w:r>
        <w:rPr>
          <w:lang w:val="ru-RU"/>
        </w:rPr>
        <w:t xml:space="preserve">           3.2.2.     класс соревнований «Воткинский пряник».</w:t>
      </w:r>
    </w:p>
    <w:p w:rsidR="006D70A1" w:rsidRDefault="006D70A1" w:rsidP="00D20880">
      <w:pPr>
        <w:jc w:val="both"/>
        <w:rPr>
          <w:lang w:val="ru-RU"/>
        </w:rPr>
      </w:pPr>
      <w:r>
        <w:rPr>
          <w:b/>
          <w:bCs/>
          <w:lang w:val="ru-RU"/>
        </w:rPr>
        <w:t>3.3.Номинация :Кулинарное искусство (соревнование пекарей):</w:t>
      </w:r>
    </w:p>
    <w:p w:rsidR="006D70A1" w:rsidRPr="008B15D7" w:rsidRDefault="006D70A1" w:rsidP="008B15D7">
      <w:pPr>
        <w:jc w:val="both"/>
        <w:rPr>
          <w:b/>
          <w:bCs/>
          <w:lang w:val="ru-RU"/>
        </w:rPr>
      </w:pPr>
      <w:r>
        <w:rPr>
          <w:lang w:val="ru-RU"/>
        </w:rPr>
        <w:t xml:space="preserve">       3.3.1.     класс соревнований «Пирог с секретом».</w:t>
      </w:r>
    </w:p>
    <w:p w:rsidR="006D70A1" w:rsidRPr="009211EF" w:rsidRDefault="006D70A1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>3.4.</w:t>
      </w:r>
      <w:r w:rsidRPr="00D20880">
        <w:rPr>
          <w:b/>
          <w:bCs/>
          <w:lang w:val="ru-RU"/>
        </w:rPr>
        <w:t>Номинация</w:t>
      </w:r>
      <w:r w:rsidRPr="006B003B">
        <w:rPr>
          <w:b/>
          <w:bCs/>
          <w:lang w:val="ru-RU"/>
        </w:rPr>
        <w:t>Арт-класс поваров</w:t>
      </w:r>
      <w:r w:rsidRPr="00D20880">
        <w:rPr>
          <w:b/>
          <w:bCs/>
          <w:lang w:val="ru-RU"/>
        </w:rPr>
        <w:t>(домашняя заготовка)</w:t>
      </w:r>
      <w:r>
        <w:rPr>
          <w:b/>
          <w:bCs/>
          <w:lang w:val="ru-RU"/>
        </w:rPr>
        <w:t>:</w:t>
      </w:r>
    </w:p>
    <w:p w:rsidR="006D70A1" w:rsidRPr="009211EF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3.4.1. класс соревнований Фуршетные закуски «Музыкальные нотки»;                    </w:t>
      </w:r>
    </w:p>
    <w:p w:rsidR="006D70A1" w:rsidRDefault="006D70A1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3.4.2. </w:t>
      </w:r>
      <w:r>
        <w:rPr>
          <w:lang w:val="ru-RU"/>
        </w:rPr>
        <w:t xml:space="preserve">класс соревнований </w:t>
      </w:r>
      <w:r w:rsidRPr="009211EF">
        <w:rPr>
          <w:lang w:val="ru-RU"/>
        </w:rPr>
        <w:t>Банкетное блюдо</w:t>
      </w:r>
      <w:r>
        <w:rPr>
          <w:lang w:val="ru-RU"/>
        </w:rPr>
        <w:t xml:space="preserve"> «Экскурсия в Х1Х век»</w:t>
      </w:r>
    </w:p>
    <w:p w:rsidR="006D70A1" w:rsidRPr="009211EF" w:rsidRDefault="006D70A1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 xml:space="preserve">3.5. </w:t>
      </w:r>
      <w:r>
        <w:rPr>
          <w:b/>
          <w:bCs/>
          <w:lang w:val="ru-RU"/>
        </w:rPr>
        <w:t xml:space="preserve">Номинация </w:t>
      </w:r>
      <w:r w:rsidRPr="006B003B">
        <w:rPr>
          <w:b/>
          <w:bCs/>
          <w:lang w:val="ru-RU"/>
        </w:rPr>
        <w:t>Арт-класс  кондитеров</w:t>
      </w:r>
      <w:r w:rsidRPr="00D20880">
        <w:rPr>
          <w:b/>
          <w:bCs/>
          <w:lang w:val="ru-RU"/>
        </w:rPr>
        <w:t>(домашняя заготовка)</w:t>
      </w:r>
      <w:r>
        <w:rPr>
          <w:b/>
          <w:bCs/>
          <w:lang w:val="ru-RU"/>
        </w:rPr>
        <w:t>:</w:t>
      </w:r>
    </w:p>
    <w:p w:rsidR="006D70A1" w:rsidRPr="009211EF" w:rsidRDefault="006D70A1" w:rsidP="003C28FC">
      <w:pPr>
        <w:jc w:val="both"/>
        <w:rPr>
          <w:lang w:val="ru-RU"/>
        </w:rPr>
      </w:pPr>
      <w:r>
        <w:rPr>
          <w:lang w:val="ru-RU"/>
        </w:rPr>
        <w:t>3.5.1. класс соревнований К</w:t>
      </w:r>
      <w:r w:rsidRPr="009211EF">
        <w:rPr>
          <w:lang w:val="ru-RU"/>
        </w:rPr>
        <w:t>ондитерские изделия и десерты</w:t>
      </w:r>
      <w:r>
        <w:rPr>
          <w:lang w:val="ru-RU"/>
        </w:rPr>
        <w:t>«Любимый Воткинск»</w:t>
      </w:r>
      <w:r w:rsidRPr="009211EF">
        <w:rPr>
          <w:lang w:val="ru-RU"/>
        </w:rPr>
        <w:t>;</w:t>
      </w:r>
    </w:p>
    <w:p w:rsidR="006D70A1" w:rsidRPr="009211EF" w:rsidRDefault="006D70A1" w:rsidP="003C28FC">
      <w:pPr>
        <w:jc w:val="both"/>
        <w:rPr>
          <w:lang w:val="ru-RU"/>
        </w:rPr>
      </w:pPr>
      <w:r>
        <w:rPr>
          <w:lang w:val="ru-RU"/>
        </w:rPr>
        <w:t>3.5.2.  класс соревнований «Пряничный домик»</w:t>
      </w:r>
      <w:r w:rsidRPr="009211EF">
        <w:rPr>
          <w:lang w:val="ru-RU"/>
        </w:rPr>
        <w:t>.</w:t>
      </w:r>
    </w:p>
    <w:p w:rsidR="006D70A1" w:rsidRPr="009211EF" w:rsidRDefault="006D70A1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 xml:space="preserve">3.6. </w:t>
      </w:r>
      <w:r>
        <w:rPr>
          <w:b/>
          <w:bCs/>
          <w:lang w:val="ru-RU"/>
        </w:rPr>
        <w:t xml:space="preserve">Номинация </w:t>
      </w:r>
      <w:r w:rsidRPr="006B003B">
        <w:rPr>
          <w:b/>
          <w:bCs/>
          <w:lang w:val="ru-RU"/>
        </w:rPr>
        <w:t>Арт-класс «Иное»</w:t>
      </w:r>
      <w:r w:rsidRPr="00D20880">
        <w:rPr>
          <w:b/>
          <w:bCs/>
          <w:lang w:val="ru-RU"/>
        </w:rPr>
        <w:t>(домашняя заготовка).</w:t>
      </w:r>
    </w:p>
    <w:p w:rsidR="006D70A1" w:rsidRPr="009E2194" w:rsidRDefault="006D70A1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>3.7.</w:t>
      </w:r>
      <w:r w:rsidRPr="00D20880">
        <w:rPr>
          <w:b/>
          <w:bCs/>
          <w:lang w:val="ru-RU"/>
        </w:rPr>
        <w:t xml:space="preserve">Номинация </w:t>
      </w:r>
      <w:r w:rsidRPr="006B003B">
        <w:rPr>
          <w:b/>
          <w:bCs/>
          <w:lang w:val="ru-RU"/>
        </w:rPr>
        <w:t>Арт-класс «Художественная нарезка овощей и фруктов»</w:t>
      </w:r>
      <w:r w:rsidRPr="00D20880">
        <w:rPr>
          <w:b/>
          <w:bCs/>
          <w:lang w:val="ru-RU"/>
        </w:rPr>
        <w:t>(домашняя заготовка).</w:t>
      </w:r>
    </w:p>
    <w:p w:rsidR="006D70A1" w:rsidRPr="00D20880" w:rsidRDefault="006D70A1" w:rsidP="003C28FC">
      <w:pPr>
        <w:jc w:val="both"/>
        <w:rPr>
          <w:b/>
          <w:bCs/>
          <w:lang w:val="ru-RU"/>
        </w:rPr>
      </w:pPr>
      <w:r w:rsidRPr="009211EF">
        <w:rPr>
          <w:b/>
          <w:bCs/>
          <w:lang w:val="ru-RU"/>
        </w:rPr>
        <w:t>3.</w:t>
      </w:r>
      <w:r>
        <w:rPr>
          <w:b/>
          <w:bCs/>
          <w:lang w:val="ru-RU"/>
        </w:rPr>
        <w:t>8</w:t>
      </w:r>
      <w:r w:rsidRPr="009211EF">
        <w:rPr>
          <w:lang w:val="ru-RU"/>
        </w:rPr>
        <w:t xml:space="preserve">. </w:t>
      </w:r>
      <w:r w:rsidRPr="00D20880">
        <w:rPr>
          <w:b/>
          <w:bCs/>
          <w:lang w:val="ru-RU"/>
        </w:rPr>
        <w:t xml:space="preserve">Номинация </w:t>
      </w:r>
      <w:r w:rsidRPr="006B003B">
        <w:rPr>
          <w:b/>
          <w:bCs/>
          <w:lang w:val="ru-RU"/>
        </w:rPr>
        <w:t>кулинаров  любителе</w:t>
      </w:r>
      <w:r>
        <w:rPr>
          <w:b/>
          <w:bCs/>
          <w:lang w:val="ru-RU"/>
        </w:rPr>
        <w:t xml:space="preserve">й </w:t>
      </w:r>
      <w:r w:rsidRPr="00D20880">
        <w:rPr>
          <w:b/>
          <w:bCs/>
          <w:lang w:val="ru-RU"/>
        </w:rPr>
        <w:t>«Кулинарные этюды-путешествие по старинным рецептам</w:t>
      </w:r>
      <w:r>
        <w:rPr>
          <w:b/>
          <w:bCs/>
          <w:lang w:val="ru-RU"/>
        </w:rPr>
        <w:t>»</w:t>
      </w:r>
      <w:r w:rsidRPr="00D20880">
        <w:rPr>
          <w:b/>
          <w:bCs/>
          <w:lang w:val="ru-RU"/>
        </w:rPr>
        <w:t xml:space="preserve"> (домашняя заготовка).</w:t>
      </w:r>
    </w:p>
    <w:p w:rsidR="006D70A1" w:rsidRDefault="006D70A1" w:rsidP="003C28FC">
      <w:pPr>
        <w:jc w:val="center"/>
        <w:rPr>
          <w:b/>
          <w:bCs/>
          <w:lang w:val="ru-RU"/>
        </w:rPr>
      </w:pPr>
    </w:p>
    <w:p w:rsidR="006D70A1" w:rsidRPr="009211EF" w:rsidRDefault="006D70A1" w:rsidP="003C28FC">
      <w:pPr>
        <w:jc w:val="center"/>
        <w:rPr>
          <w:lang w:val="ru-RU"/>
        </w:rPr>
      </w:pPr>
      <w:r w:rsidRPr="009211EF">
        <w:rPr>
          <w:b/>
          <w:bCs/>
          <w:lang w:val="ru-RU"/>
        </w:rPr>
        <w:t>4. Условия участия</w:t>
      </w:r>
      <w:r>
        <w:rPr>
          <w:b/>
          <w:bCs/>
          <w:lang w:val="ru-RU"/>
        </w:rPr>
        <w:t xml:space="preserve"> в конкурсе</w:t>
      </w:r>
    </w:p>
    <w:p w:rsidR="006D70A1" w:rsidRPr="009211EF" w:rsidRDefault="006D70A1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  В конкурсе принимают участие </w:t>
      </w:r>
      <w:r>
        <w:rPr>
          <w:lang w:val="ru-RU"/>
        </w:rPr>
        <w:t xml:space="preserve">повара, пекари, кондитеры </w:t>
      </w:r>
      <w:r w:rsidRPr="009211EF">
        <w:rPr>
          <w:lang w:val="ru-RU"/>
        </w:rPr>
        <w:t>предприяти</w:t>
      </w:r>
      <w:r>
        <w:rPr>
          <w:lang w:val="ru-RU"/>
        </w:rPr>
        <w:t xml:space="preserve">й </w:t>
      </w:r>
      <w:r w:rsidRPr="009211EF">
        <w:rPr>
          <w:lang w:val="ru-RU"/>
        </w:rPr>
        <w:t xml:space="preserve"> и организаци</w:t>
      </w:r>
      <w:r>
        <w:rPr>
          <w:lang w:val="ru-RU"/>
        </w:rPr>
        <w:t xml:space="preserve">йлюбых </w:t>
      </w:r>
      <w:r w:rsidRPr="009211EF">
        <w:rPr>
          <w:lang w:val="ru-RU"/>
        </w:rPr>
        <w:t>форм собственности, учащиеся</w:t>
      </w:r>
      <w:r>
        <w:rPr>
          <w:lang w:val="ru-RU"/>
        </w:rPr>
        <w:t xml:space="preserve"> (студенты)</w:t>
      </w:r>
      <w:r w:rsidRPr="009211EF">
        <w:rPr>
          <w:lang w:val="ru-RU"/>
        </w:rPr>
        <w:t xml:space="preserve"> профессиональных </w:t>
      </w:r>
      <w:r>
        <w:rPr>
          <w:lang w:val="ru-RU"/>
        </w:rPr>
        <w:t>образовательных организаций</w:t>
      </w:r>
      <w:r w:rsidRPr="009211EF">
        <w:rPr>
          <w:lang w:val="ru-RU"/>
        </w:rPr>
        <w:t>, кулинары</w:t>
      </w:r>
      <w:r>
        <w:rPr>
          <w:lang w:val="ru-RU"/>
        </w:rPr>
        <w:t>–</w:t>
      </w:r>
      <w:r w:rsidRPr="009211EF">
        <w:rPr>
          <w:lang w:val="ru-RU"/>
        </w:rPr>
        <w:t xml:space="preserve"> любители</w:t>
      </w:r>
      <w:r>
        <w:rPr>
          <w:lang w:val="ru-RU"/>
        </w:rPr>
        <w:t xml:space="preserve"> города Воткинска</w:t>
      </w:r>
      <w:r w:rsidRPr="009211EF">
        <w:rPr>
          <w:lang w:val="ru-RU"/>
        </w:rPr>
        <w:t>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>Конкурсант, участвующий в номинации «Поварское искусство»,  класс соревнований, готовит конкурсные блюда в 2-х экземплярах, одна порция - для экспозиции зрителям конкурса, вторая - для органолептической оценки членами жюри.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Конкурсант, участвующий в номинации Арт-класс, представляют на экспозицию одно изделие.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 Конкурсант может заявиться для участия в нескольких номинациях и классах, но не более 1 работы в 1 номинации или классе.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 Для экспозиции конкурсных работ организаторами конкурса предоставляются столы и скатерти. По желанию участника конкурса допускается дополнительное  оформление своей работы, элементы декора конкурсант обеспечивает самостоятельно.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Защита конкурсных работ в номинации «Поварское искусство»,  класс соревнований, осуществляется в рабочей комнате жюри, в форме устного рассказа конкурсанта об использованном сырье, способе приготовления, примененных технологических приемах, способах подачи и других особенностях, использованных при выполнении конкурсной работы.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Защита конкурсных работ в номинациях «Арт-класс» осуществляется в форме собеседования конкурсанта с членами жюри при оценке конкурсных работ на экспозиционных местах. Дегустация блюд не предусматривается.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Всеконкурсные </w:t>
      </w:r>
      <w:r w:rsidRPr="009211EF">
        <w:rPr>
          <w:lang w:val="ru-RU"/>
        </w:rPr>
        <w:t xml:space="preserve">блюда сопровождаются </w:t>
      </w:r>
      <w:r>
        <w:rPr>
          <w:lang w:val="ru-RU"/>
        </w:rPr>
        <w:t>технико-</w:t>
      </w:r>
      <w:r w:rsidRPr="009211EF">
        <w:rPr>
          <w:lang w:val="ru-RU"/>
        </w:rPr>
        <w:t>технологическими карточками</w:t>
      </w:r>
      <w:r>
        <w:rPr>
          <w:lang w:val="ru-RU"/>
        </w:rPr>
        <w:t>, которые предоставляются жюри для ознакомления</w:t>
      </w:r>
      <w:r w:rsidRPr="009211EF">
        <w:rPr>
          <w:lang w:val="ru-RU"/>
        </w:rPr>
        <w:t>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Время выполнения конкурсных работв номинации «Поварское искусство»,  класс соревнований,  регламентируется в соответствие с условиями проведения конкурса. Молодым поварам, пекарям, кондитерам,  со стажем работы до 1 года,предоставляется дополнительное время 20 минут для выполнения конкурсной работы.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Для выполнения конкурсных работ конкурсант использует свой инвентарь, посуду, продукты. Овощи, фрукты должны быть вымыты, при необходимости очищены ( но не нарезаны). Рыба очищена от чешуи, выпотрошена, но не разделана (должна быть представлена до начала соревнования с головой или без, но на костях). Мясо птицы снято с кости, но не зачищено, не поделено на порции, не нарезано. Возможно использование полуфабрикатов, изготовленных по ГОСТ или ТУ. В номинации «Поварское искусство»,  класс соревнований «Черный ящик» основное сырье ( мясо, рыба) предоставляется организатором.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Кондитеры используют полуфабрикаты  выпечных коржей ( бисквитные, песочные и т.д.). Для изготовления пряников- готовое тесто.</w:t>
      </w:r>
    </w:p>
    <w:p w:rsidR="006D70A1" w:rsidRPr="009211EF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Пекари используют готовое тесто ( дрожжевое, слоеное, пресное и т.д.), полуфабрикаты для приготовления начинки ( сырье может быть измельчено).</w:t>
      </w:r>
    </w:p>
    <w:p w:rsidR="006D70A1" w:rsidRPr="00B51F2D" w:rsidRDefault="006D70A1" w:rsidP="003C28FC">
      <w:pPr>
        <w:jc w:val="both"/>
        <w:rPr>
          <w:lang w:val="ru-RU"/>
        </w:rPr>
      </w:pPr>
      <w:r w:rsidRPr="00B51F2D">
        <w:rPr>
          <w:lang w:val="ru-RU"/>
        </w:rPr>
        <w:t>Организаторами предоставляются рабочие столы, тепловое и холодильное оборудование.</w:t>
      </w:r>
    </w:p>
    <w:p w:rsidR="006D70A1" w:rsidRDefault="006D70A1" w:rsidP="003C28FC">
      <w:pPr>
        <w:jc w:val="both"/>
        <w:rPr>
          <w:lang w:val="ru-RU"/>
        </w:rPr>
      </w:pPr>
      <w:r w:rsidRPr="009211EF">
        <w:rPr>
          <w:lang w:val="ru-RU"/>
        </w:rPr>
        <w:t>На рабочем этапе конкурса, официальном открытии и закрытии конкурса все участники должны находиться в профессиональной одежде</w:t>
      </w:r>
      <w:r>
        <w:rPr>
          <w:lang w:val="ru-RU"/>
        </w:rPr>
        <w:t>, обуви, иметь бейдж.</w:t>
      </w:r>
    </w:p>
    <w:p w:rsidR="006D70A1" w:rsidRPr="00BD0CF1" w:rsidRDefault="006D70A1" w:rsidP="003D462C">
      <w:pPr>
        <w:jc w:val="both"/>
        <w:rPr>
          <w:lang w:val="ru-RU"/>
        </w:rPr>
      </w:pPr>
      <w:r w:rsidRPr="009211EF">
        <w:rPr>
          <w:lang w:val="ru-RU"/>
        </w:rPr>
        <w:t xml:space="preserve">Заявка </w:t>
      </w:r>
      <w:r>
        <w:rPr>
          <w:lang w:val="ru-RU"/>
        </w:rPr>
        <w:t xml:space="preserve">для участия в конкурсе </w:t>
      </w:r>
      <w:r w:rsidRPr="009211EF">
        <w:rPr>
          <w:lang w:val="ru-RU"/>
        </w:rPr>
        <w:t xml:space="preserve">подается до </w:t>
      </w:r>
      <w:r>
        <w:rPr>
          <w:lang w:val="ru-RU"/>
        </w:rPr>
        <w:t>30 ноября 2016 года</w:t>
      </w:r>
      <w:r w:rsidRPr="009211EF">
        <w:rPr>
          <w:lang w:val="ru-RU"/>
        </w:rPr>
        <w:t xml:space="preserve"> включительно</w:t>
      </w:r>
      <w:r>
        <w:rPr>
          <w:lang w:val="ru-RU"/>
        </w:rPr>
        <w:t>,</w:t>
      </w:r>
      <w:r w:rsidRPr="009211EF">
        <w:rPr>
          <w:lang w:val="ru-RU"/>
        </w:rPr>
        <w:t xml:space="preserve"> по прилагаемой настоящим положением форме</w:t>
      </w:r>
      <w:r>
        <w:rPr>
          <w:lang w:val="ru-RU"/>
        </w:rPr>
        <w:t>,</w:t>
      </w:r>
      <w:r w:rsidRPr="009211EF">
        <w:rPr>
          <w:lang w:val="ru-RU"/>
        </w:rPr>
        <w:t xml:space="preserve">  в организационный комитет</w:t>
      </w:r>
      <w:r>
        <w:rPr>
          <w:lang w:val="ru-RU"/>
        </w:rPr>
        <w:t xml:space="preserve"> по адресу</w:t>
      </w:r>
      <w:r w:rsidRPr="009211EF">
        <w:rPr>
          <w:lang w:val="ru-RU"/>
        </w:rPr>
        <w:t>: г. В</w:t>
      </w:r>
      <w:r>
        <w:rPr>
          <w:lang w:val="ru-RU"/>
        </w:rPr>
        <w:t xml:space="preserve">откинск, ул. Ленина, 7, каб. 236, тел. (факс) 52427, </w:t>
      </w:r>
      <w:r>
        <w:t>e</w:t>
      </w:r>
      <w:r w:rsidRPr="00346EC0">
        <w:rPr>
          <w:lang w:val="ru-RU"/>
        </w:rPr>
        <w:t>-</w:t>
      </w:r>
      <w:r>
        <w:t>mail</w:t>
      </w:r>
      <w:r>
        <w:rPr>
          <w:lang w:val="ru-RU"/>
        </w:rPr>
        <w:t xml:space="preserve">: </w:t>
      </w:r>
      <w:hyperlink r:id="rId5" w:history="1">
        <w:r w:rsidRPr="00A01F2D">
          <w:rPr>
            <w:rStyle w:val="Hyperlink"/>
          </w:rPr>
          <w:t>ida</w:t>
        </w:r>
        <w:r w:rsidRPr="00A01F2D">
          <w:rPr>
            <w:rStyle w:val="Hyperlink"/>
            <w:lang w:val="ru-RU"/>
          </w:rPr>
          <w:t>.</w:t>
        </w:r>
        <w:r w:rsidRPr="00A01F2D">
          <w:rPr>
            <w:rStyle w:val="Hyperlink"/>
          </w:rPr>
          <w:t>shetkina</w:t>
        </w:r>
        <w:r w:rsidRPr="00A01F2D">
          <w:rPr>
            <w:rStyle w:val="Hyperlink"/>
            <w:lang w:val="ru-RU"/>
          </w:rPr>
          <w:t>@</w:t>
        </w:r>
        <w:r w:rsidRPr="00A01F2D">
          <w:rPr>
            <w:rStyle w:val="Hyperlink"/>
          </w:rPr>
          <w:t>yandex</w:t>
        </w:r>
        <w:r w:rsidRPr="00A01F2D">
          <w:rPr>
            <w:rStyle w:val="Hyperlink"/>
            <w:lang w:val="ru-RU"/>
          </w:rPr>
          <w:t>.</w:t>
        </w:r>
        <w:r w:rsidRPr="00A01F2D">
          <w:rPr>
            <w:rStyle w:val="Hyperlink"/>
          </w:rPr>
          <w:t>ru</w:t>
        </w:r>
      </w:hyperlink>
      <w:r>
        <w:rPr>
          <w:lang w:val="ru-RU"/>
        </w:rPr>
        <w:t xml:space="preserve">. в письменном или электронном виде. </w:t>
      </w:r>
    </w:p>
    <w:p w:rsidR="006D70A1" w:rsidRDefault="006D70A1" w:rsidP="00892372">
      <w:pPr>
        <w:jc w:val="both"/>
        <w:rPr>
          <w:b/>
          <w:bCs/>
          <w:lang w:val="ru-RU"/>
        </w:rPr>
      </w:pPr>
      <w:r w:rsidRPr="00892372">
        <w:rPr>
          <w:lang w:val="ru-RU"/>
        </w:rPr>
        <w:t xml:space="preserve">Для </w:t>
      </w:r>
      <w:r>
        <w:rPr>
          <w:lang w:val="ru-RU"/>
        </w:rPr>
        <w:t xml:space="preserve">устных </w:t>
      </w:r>
      <w:r w:rsidRPr="00892372">
        <w:rPr>
          <w:lang w:val="ru-RU"/>
        </w:rPr>
        <w:t>консультаций обращаться к начальнику отдела потребительского рынка ЩеткинойИде Тихоновне</w:t>
      </w:r>
      <w:r>
        <w:rPr>
          <w:lang w:val="ru-RU"/>
        </w:rPr>
        <w:t xml:space="preserve"> по тел. 5-24-27, 8-912-440-85-68.</w:t>
      </w:r>
    </w:p>
    <w:p w:rsidR="006D70A1" w:rsidRDefault="006D70A1" w:rsidP="003C28FC">
      <w:pPr>
        <w:jc w:val="center"/>
        <w:rPr>
          <w:b/>
          <w:bCs/>
          <w:lang w:val="ru-RU"/>
        </w:rPr>
      </w:pPr>
    </w:p>
    <w:p w:rsidR="006D70A1" w:rsidRDefault="006D70A1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5. Условия проведения конкурса в номинациях</w:t>
      </w:r>
    </w:p>
    <w:p w:rsidR="006D70A1" w:rsidRPr="00A83BE6" w:rsidRDefault="006D70A1" w:rsidP="00892372">
      <w:pPr>
        <w:jc w:val="both"/>
        <w:rPr>
          <w:b/>
          <w:bCs/>
          <w:lang w:val="ru-RU"/>
        </w:rPr>
      </w:pPr>
      <w:r w:rsidRPr="00892372">
        <w:rPr>
          <w:b/>
          <w:bCs/>
          <w:lang w:val="ru-RU"/>
        </w:rPr>
        <w:t xml:space="preserve">5.1. </w:t>
      </w:r>
      <w:r>
        <w:rPr>
          <w:b/>
          <w:bCs/>
          <w:lang w:val="ru-RU"/>
        </w:rPr>
        <w:t>Номинация:  Кулинарное искусство (соревнование поваров):</w:t>
      </w:r>
    </w:p>
    <w:p w:rsidR="006D70A1" w:rsidRDefault="006D70A1" w:rsidP="00892372">
      <w:pPr>
        <w:jc w:val="both"/>
        <w:rPr>
          <w:lang w:val="ru-RU"/>
        </w:rPr>
      </w:pPr>
      <w:r>
        <w:rPr>
          <w:lang w:val="ru-RU"/>
        </w:rPr>
        <w:t xml:space="preserve">Класс соревнований </w:t>
      </w:r>
      <w:r w:rsidRPr="00384ED3">
        <w:rPr>
          <w:b/>
          <w:bCs/>
          <w:lang w:val="ru-RU"/>
        </w:rPr>
        <w:t>«Встреча гостей»</w:t>
      </w:r>
      <w:r>
        <w:rPr>
          <w:lang w:val="ru-RU"/>
        </w:rPr>
        <w:t xml:space="preserve">. Время работы 1 час. 30 мин. </w:t>
      </w:r>
    </w:p>
    <w:p w:rsidR="006D70A1" w:rsidRDefault="006D70A1" w:rsidP="00892372">
      <w:pPr>
        <w:jc w:val="both"/>
        <w:rPr>
          <w:lang w:val="ru-RU"/>
        </w:rPr>
      </w:pPr>
      <w:r>
        <w:rPr>
          <w:lang w:val="ru-RU"/>
        </w:rPr>
        <w:t>Конкурсант готовит холодную закуску,  рыбное или мясное второе блюдо в банкетной подаче по 2 порции.</w:t>
      </w:r>
    </w:p>
    <w:p w:rsidR="006D70A1" w:rsidRDefault="006D70A1" w:rsidP="00B51F2D">
      <w:pPr>
        <w:jc w:val="both"/>
        <w:rPr>
          <w:lang w:val="ru-RU"/>
        </w:rPr>
      </w:pPr>
      <w:r>
        <w:rPr>
          <w:lang w:val="ru-RU"/>
        </w:rPr>
        <w:t xml:space="preserve">           Класс соревнований </w:t>
      </w:r>
      <w:r w:rsidRPr="00B51F2D">
        <w:rPr>
          <w:b/>
          <w:bCs/>
          <w:lang w:val="ru-RU"/>
        </w:rPr>
        <w:t>«Черный ящик».</w:t>
      </w:r>
      <w:r w:rsidRPr="00374E0A">
        <w:rPr>
          <w:lang w:val="ru-RU"/>
        </w:rPr>
        <w:t>Время работы 1 час.</w:t>
      </w:r>
    </w:p>
    <w:p w:rsidR="006D70A1" w:rsidRPr="0004176D" w:rsidRDefault="006D70A1" w:rsidP="0004176D">
      <w:pPr>
        <w:jc w:val="both"/>
        <w:rPr>
          <w:b/>
          <w:bCs/>
          <w:u w:val="single"/>
          <w:lang w:val="ru-RU"/>
        </w:rPr>
      </w:pPr>
      <w:r>
        <w:rPr>
          <w:lang w:val="ru-RU"/>
        </w:rPr>
        <w:t>Конкурсант  выбирает « в слепую» емкость, в которой находится основное сырье для приготовления конкурсного блюда ( мясо свиное или говяжье, или мясо птицы, или  рыба). Готовит 2 порции второго блюда в банкетной подаче, используя для гарнира, соусов ( по желанию), свои продукты.</w:t>
      </w:r>
    </w:p>
    <w:p w:rsidR="006D70A1" w:rsidRDefault="006D70A1" w:rsidP="00374E0A">
      <w:pPr>
        <w:jc w:val="both"/>
        <w:rPr>
          <w:lang w:val="ru-RU"/>
        </w:rPr>
      </w:pPr>
      <w:r>
        <w:rPr>
          <w:b/>
          <w:bCs/>
          <w:lang w:val="ru-RU"/>
        </w:rPr>
        <w:t>5</w:t>
      </w:r>
      <w:r w:rsidRPr="008B15D7">
        <w:rPr>
          <w:b/>
          <w:bCs/>
          <w:lang w:val="ru-RU"/>
        </w:rPr>
        <w:t xml:space="preserve">.2. </w:t>
      </w:r>
      <w:r>
        <w:rPr>
          <w:b/>
          <w:bCs/>
          <w:lang w:val="ru-RU"/>
        </w:rPr>
        <w:t>Номинация:  Кулинарное  искусство (соревнование кондитеров):</w:t>
      </w:r>
    </w:p>
    <w:p w:rsidR="006D70A1" w:rsidRDefault="006D70A1" w:rsidP="00374E0A">
      <w:pPr>
        <w:jc w:val="both"/>
        <w:rPr>
          <w:lang w:val="ru-RU"/>
        </w:rPr>
      </w:pPr>
      <w:r>
        <w:rPr>
          <w:lang w:val="ru-RU"/>
        </w:rPr>
        <w:t xml:space="preserve">          Класс соревнований </w:t>
      </w:r>
      <w:r w:rsidRPr="0006195C">
        <w:rPr>
          <w:b/>
          <w:bCs/>
          <w:lang w:val="ru-RU"/>
        </w:rPr>
        <w:t>«Сюрприз для туриста»</w:t>
      </w:r>
      <w:r>
        <w:rPr>
          <w:lang w:val="ru-RU"/>
        </w:rPr>
        <w:t xml:space="preserve">.Время работы 1 час. 20 мин. </w:t>
      </w:r>
    </w:p>
    <w:p w:rsidR="006D70A1" w:rsidRDefault="006D70A1" w:rsidP="00374E0A">
      <w:pPr>
        <w:jc w:val="both"/>
        <w:rPr>
          <w:lang w:val="ru-RU"/>
        </w:rPr>
      </w:pPr>
      <w:r>
        <w:rPr>
          <w:lang w:val="ru-RU"/>
        </w:rPr>
        <w:t>Конкурсант готовит авторский капкейк в количестве 2 шт. на 1 порцию с обязательным оформлением поверхности идесерт в ресторанной подаче.</w:t>
      </w:r>
    </w:p>
    <w:p w:rsidR="006D70A1" w:rsidRDefault="006D70A1" w:rsidP="00336208">
      <w:pPr>
        <w:jc w:val="both"/>
        <w:rPr>
          <w:lang w:val="ru-RU"/>
        </w:rPr>
      </w:pPr>
      <w:r>
        <w:rPr>
          <w:lang w:val="ru-RU"/>
        </w:rPr>
        <w:t xml:space="preserve">Класс соревнований </w:t>
      </w:r>
      <w:r w:rsidRPr="00336208">
        <w:rPr>
          <w:b/>
          <w:bCs/>
          <w:lang w:val="ru-RU"/>
        </w:rPr>
        <w:t>«Воткинский пряник»</w:t>
      </w:r>
      <w:r>
        <w:rPr>
          <w:lang w:val="ru-RU"/>
        </w:rPr>
        <w:t xml:space="preserve">.Время работы 1 час. 20 мин. </w:t>
      </w:r>
    </w:p>
    <w:p w:rsidR="006D70A1" w:rsidRDefault="006D70A1" w:rsidP="00374E0A">
      <w:pPr>
        <w:jc w:val="both"/>
        <w:rPr>
          <w:lang w:val="ru-RU"/>
        </w:rPr>
      </w:pPr>
      <w:r>
        <w:rPr>
          <w:lang w:val="ru-RU"/>
        </w:rPr>
        <w:t>Конкурсант готовит 2 вида авторских пряников не менее 150 грамм на 1 порцию. Пряники должны быть художественно оформлены. Все элементы оформления изготавливаются на месте.</w:t>
      </w:r>
    </w:p>
    <w:p w:rsidR="006D70A1" w:rsidRDefault="006D70A1" w:rsidP="0004176D">
      <w:pPr>
        <w:jc w:val="both"/>
        <w:rPr>
          <w:lang w:val="ru-RU"/>
        </w:rPr>
      </w:pPr>
      <w:r>
        <w:rPr>
          <w:b/>
          <w:bCs/>
          <w:lang w:val="ru-RU"/>
        </w:rPr>
        <w:t>5.3.Номинация:  Кулинарное искусство (соревнование пекарей):</w:t>
      </w:r>
    </w:p>
    <w:p w:rsidR="006D70A1" w:rsidRPr="008B15D7" w:rsidRDefault="006D70A1" w:rsidP="0004176D">
      <w:pPr>
        <w:jc w:val="both"/>
        <w:rPr>
          <w:b/>
          <w:bCs/>
          <w:lang w:val="ru-RU"/>
        </w:rPr>
      </w:pPr>
      <w:r>
        <w:rPr>
          <w:lang w:val="ru-RU"/>
        </w:rPr>
        <w:t xml:space="preserve">      Класс соревнований </w:t>
      </w:r>
      <w:r w:rsidRPr="00280D8D">
        <w:rPr>
          <w:b/>
          <w:bCs/>
          <w:lang w:val="ru-RU"/>
        </w:rPr>
        <w:t>«Пирог с секретом»</w:t>
      </w:r>
      <w:r>
        <w:rPr>
          <w:lang w:val="ru-RU"/>
        </w:rPr>
        <w:t xml:space="preserve">.Время работы 1 час. 30 мин. </w:t>
      </w:r>
    </w:p>
    <w:p w:rsidR="006D70A1" w:rsidRPr="00A44961" w:rsidRDefault="006D70A1" w:rsidP="0004176D">
      <w:pPr>
        <w:tabs>
          <w:tab w:val="left" w:pos="567"/>
        </w:tabs>
        <w:jc w:val="both"/>
        <w:rPr>
          <w:lang w:val="ru-RU"/>
        </w:rPr>
      </w:pPr>
      <w:r>
        <w:rPr>
          <w:lang w:val="ru-RU"/>
        </w:rPr>
        <w:tab/>
        <w:t xml:space="preserve">Конкурсант готовит  2 вида мучных кулинарных изделий с различными начинками из любого вида теста с обязательным оформлением поверхности декором.Масса одного изделия не более 1000 гр. </w:t>
      </w:r>
    </w:p>
    <w:p w:rsidR="006D70A1" w:rsidRPr="009211EF" w:rsidRDefault="006D70A1" w:rsidP="0004176D">
      <w:pPr>
        <w:jc w:val="both"/>
        <w:rPr>
          <w:lang w:val="ru-RU"/>
        </w:rPr>
      </w:pPr>
      <w:r>
        <w:rPr>
          <w:b/>
          <w:bCs/>
          <w:lang w:val="ru-RU"/>
        </w:rPr>
        <w:t>5</w:t>
      </w:r>
      <w:r w:rsidRPr="009211EF">
        <w:rPr>
          <w:b/>
          <w:bCs/>
          <w:lang w:val="ru-RU"/>
        </w:rPr>
        <w:t>.4.</w:t>
      </w:r>
      <w:r w:rsidRPr="00D20880">
        <w:rPr>
          <w:b/>
          <w:bCs/>
          <w:lang w:val="ru-RU"/>
        </w:rPr>
        <w:t>Номинация</w:t>
      </w:r>
      <w:r w:rsidRPr="006B003B">
        <w:rPr>
          <w:b/>
          <w:bCs/>
          <w:lang w:val="ru-RU"/>
        </w:rPr>
        <w:t>Арт-класс поваров</w:t>
      </w:r>
      <w:r w:rsidRPr="00D20880">
        <w:rPr>
          <w:b/>
          <w:bCs/>
          <w:lang w:val="ru-RU"/>
        </w:rPr>
        <w:t>(домашняя заготовка)</w:t>
      </w:r>
      <w:r>
        <w:rPr>
          <w:b/>
          <w:bCs/>
          <w:lang w:val="ru-RU"/>
        </w:rPr>
        <w:t>:</w:t>
      </w:r>
    </w:p>
    <w:p w:rsidR="006D70A1" w:rsidRPr="009211EF" w:rsidRDefault="006D70A1" w:rsidP="0004176D">
      <w:pPr>
        <w:jc w:val="both"/>
        <w:rPr>
          <w:lang w:val="ru-RU"/>
        </w:rPr>
      </w:pPr>
      <w:r>
        <w:rPr>
          <w:lang w:val="ru-RU"/>
        </w:rPr>
        <w:t xml:space="preserve">     Класс соревнований </w:t>
      </w:r>
      <w:r w:rsidRPr="00280D8D">
        <w:rPr>
          <w:b/>
          <w:bCs/>
          <w:lang w:val="ru-RU"/>
        </w:rPr>
        <w:t>Фуршетные закуски</w:t>
      </w:r>
      <w:r w:rsidRPr="0006195C">
        <w:rPr>
          <w:b/>
          <w:bCs/>
          <w:lang w:val="ru-RU"/>
        </w:rPr>
        <w:t>«Музыкальные нот</w:t>
      </w:r>
      <w:r>
        <w:rPr>
          <w:b/>
          <w:bCs/>
          <w:lang w:val="ru-RU"/>
        </w:rPr>
        <w:t>ки</w:t>
      </w:r>
      <w:r w:rsidRPr="0006195C">
        <w:rPr>
          <w:b/>
          <w:bCs/>
          <w:lang w:val="ru-RU"/>
        </w:rPr>
        <w:t>»</w:t>
      </w:r>
      <w:r>
        <w:rPr>
          <w:lang w:val="ru-RU"/>
        </w:rPr>
        <w:t xml:space="preserve">. Фуршетные закуски могут быть мясные, рыбные, из морепродуктов, из других видов сырья,  готовятся не менее 4 порций 3-х видов в ресторанной подаче. </w:t>
      </w:r>
    </w:p>
    <w:p w:rsidR="006D70A1" w:rsidRDefault="006D70A1" w:rsidP="0006195C">
      <w:pPr>
        <w:jc w:val="both"/>
        <w:rPr>
          <w:lang w:val="ru-RU"/>
        </w:rPr>
      </w:pPr>
      <w:r>
        <w:rPr>
          <w:lang w:val="ru-RU"/>
        </w:rPr>
        <w:t xml:space="preserve">         Класс соревнований </w:t>
      </w:r>
      <w:r w:rsidRPr="00280D8D">
        <w:rPr>
          <w:b/>
          <w:bCs/>
          <w:lang w:val="ru-RU"/>
        </w:rPr>
        <w:t>Банкетное блюдо</w:t>
      </w:r>
      <w:r w:rsidRPr="0006195C">
        <w:rPr>
          <w:b/>
          <w:bCs/>
          <w:lang w:val="ru-RU"/>
        </w:rPr>
        <w:t>«Экскурсия в Х1Х век»</w:t>
      </w:r>
      <w:r>
        <w:rPr>
          <w:b/>
          <w:bCs/>
          <w:lang w:val="ru-RU"/>
        </w:rPr>
        <w:t>.</w:t>
      </w:r>
    </w:p>
    <w:p w:rsidR="006D70A1" w:rsidRDefault="006D70A1" w:rsidP="0004176D">
      <w:pPr>
        <w:jc w:val="both"/>
        <w:rPr>
          <w:lang w:val="ru-RU"/>
        </w:rPr>
      </w:pPr>
      <w:r>
        <w:rPr>
          <w:lang w:val="ru-RU"/>
        </w:rPr>
        <w:t xml:space="preserve">. Банкетное блюдо может быть холодной, горячей закуской, вторым горячим блюдом. На экспозицию выставляется работа в индивидуальной банкетной подаче. </w:t>
      </w:r>
    </w:p>
    <w:p w:rsidR="006D70A1" w:rsidRPr="009211EF" w:rsidRDefault="006D70A1" w:rsidP="00280D8D">
      <w:pPr>
        <w:jc w:val="both"/>
        <w:rPr>
          <w:lang w:val="ru-RU"/>
        </w:rPr>
      </w:pPr>
      <w:r>
        <w:rPr>
          <w:b/>
          <w:bCs/>
          <w:lang w:val="ru-RU"/>
        </w:rPr>
        <w:t>5.</w:t>
      </w:r>
      <w:r w:rsidRPr="009211EF">
        <w:rPr>
          <w:b/>
          <w:bCs/>
          <w:lang w:val="ru-RU"/>
        </w:rPr>
        <w:t xml:space="preserve">5. </w:t>
      </w:r>
      <w:r>
        <w:rPr>
          <w:b/>
          <w:bCs/>
          <w:lang w:val="ru-RU"/>
        </w:rPr>
        <w:t xml:space="preserve">Номинация </w:t>
      </w:r>
      <w:r w:rsidRPr="006B003B">
        <w:rPr>
          <w:b/>
          <w:bCs/>
          <w:lang w:val="ru-RU"/>
        </w:rPr>
        <w:t>Арт-класс  кондитеров</w:t>
      </w:r>
      <w:r w:rsidRPr="00D20880">
        <w:rPr>
          <w:b/>
          <w:bCs/>
          <w:lang w:val="ru-RU"/>
        </w:rPr>
        <w:t>(домашняя заготовка)</w:t>
      </w:r>
      <w:r>
        <w:rPr>
          <w:b/>
          <w:bCs/>
          <w:lang w:val="ru-RU"/>
        </w:rPr>
        <w:t>:</w:t>
      </w:r>
    </w:p>
    <w:p w:rsidR="006D70A1" w:rsidRPr="00280D8D" w:rsidRDefault="006D70A1" w:rsidP="00280D8D">
      <w:pPr>
        <w:jc w:val="both"/>
        <w:rPr>
          <w:lang w:val="ru-RU"/>
        </w:rPr>
      </w:pPr>
      <w:r>
        <w:rPr>
          <w:lang w:val="ru-RU"/>
        </w:rPr>
        <w:t xml:space="preserve">           Класс соревнований </w:t>
      </w:r>
      <w:r w:rsidRPr="00280D8D">
        <w:rPr>
          <w:b/>
          <w:bCs/>
          <w:lang w:val="ru-RU"/>
        </w:rPr>
        <w:t>Кондитерские изделия и десерты</w:t>
      </w:r>
      <w:r w:rsidRPr="0006195C">
        <w:rPr>
          <w:b/>
          <w:bCs/>
          <w:lang w:val="ru-RU"/>
        </w:rPr>
        <w:t>«Любимый Воткинск</w:t>
      </w:r>
      <w:r>
        <w:rPr>
          <w:lang w:val="ru-RU"/>
        </w:rPr>
        <w:t>»</w:t>
      </w:r>
      <w:r w:rsidRPr="009211EF">
        <w:rPr>
          <w:lang w:val="ru-RU"/>
        </w:rPr>
        <w:t>;</w:t>
      </w:r>
      <w:r>
        <w:rPr>
          <w:b/>
          <w:bCs/>
          <w:lang w:val="ru-RU"/>
        </w:rPr>
        <w:t xml:space="preserve">. </w:t>
      </w:r>
      <w:r w:rsidRPr="00280D8D">
        <w:rPr>
          <w:lang w:val="ru-RU"/>
        </w:rPr>
        <w:t>Кондитерск</w:t>
      </w:r>
      <w:r>
        <w:rPr>
          <w:lang w:val="ru-RU"/>
        </w:rPr>
        <w:t>ое</w:t>
      </w:r>
      <w:r w:rsidRPr="00280D8D">
        <w:rPr>
          <w:lang w:val="ru-RU"/>
        </w:rPr>
        <w:t xml:space="preserve"> издели</w:t>
      </w:r>
      <w:r>
        <w:rPr>
          <w:lang w:val="ru-RU"/>
        </w:rPr>
        <w:t>е</w:t>
      </w:r>
      <w:r w:rsidRPr="00280D8D">
        <w:rPr>
          <w:lang w:val="ru-RU"/>
        </w:rPr>
        <w:t xml:space="preserve"> и </w:t>
      </w:r>
      <w:r>
        <w:rPr>
          <w:lang w:val="ru-RU"/>
        </w:rPr>
        <w:t>десерт с применением шоколада, мастики, марципана, карамели, фруктов, ягод  и продуктов их переработки.</w:t>
      </w:r>
    </w:p>
    <w:p w:rsidR="006D70A1" w:rsidRPr="00280D8D" w:rsidRDefault="006D70A1" w:rsidP="00280D8D">
      <w:pPr>
        <w:jc w:val="both"/>
        <w:rPr>
          <w:lang w:val="ru-RU"/>
        </w:rPr>
      </w:pPr>
      <w:r>
        <w:rPr>
          <w:lang w:val="ru-RU"/>
        </w:rPr>
        <w:t xml:space="preserve">           Класс соревнований </w:t>
      </w:r>
      <w:r w:rsidRPr="00280D8D">
        <w:rPr>
          <w:b/>
          <w:bCs/>
          <w:lang w:val="ru-RU"/>
        </w:rPr>
        <w:t>«Пряничный домик»</w:t>
      </w:r>
      <w:r w:rsidRPr="009211EF">
        <w:rPr>
          <w:lang w:val="ru-RU"/>
        </w:rPr>
        <w:t>.</w:t>
      </w:r>
      <w:r>
        <w:rPr>
          <w:lang w:val="ru-RU"/>
        </w:rPr>
        <w:t>Художественно оформленное кондитерское изделие.</w:t>
      </w:r>
    </w:p>
    <w:p w:rsidR="006D70A1" w:rsidRDefault="006D70A1" w:rsidP="00280D8D">
      <w:pPr>
        <w:jc w:val="both"/>
        <w:rPr>
          <w:lang w:val="ru-RU"/>
        </w:rPr>
      </w:pPr>
      <w:r>
        <w:rPr>
          <w:b/>
          <w:bCs/>
          <w:lang w:val="ru-RU"/>
        </w:rPr>
        <w:t>5</w:t>
      </w:r>
      <w:r w:rsidRPr="009211EF">
        <w:rPr>
          <w:b/>
          <w:bCs/>
          <w:lang w:val="ru-RU"/>
        </w:rPr>
        <w:t xml:space="preserve">.6. </w:t>
      </w:r>
      <w:r>
        <w:rPr>
          <w:b/>
          <w:bCs/>
          <w:lang w:val="ru-RU"/>
        </w:rPr>
        <w:t xml:space="preserve">Номинация </w:t>
      </w:r>
      <w:r w:rsidRPr="006B003B">
        <w:rPr>
          <w:b/>
          <w:bCs/>
          <w:lang w:val="ru-RU"/>
        </w:rPr>
        <w:t>Арт-класс «Иное»</w:t>
      </w:r>
      <w:r w:rsidRPr="00D20880">
        <w:rPr>
          <w:b/>
          <w:bCs/>
          <w:lang w:val="ru-RU"/>
        </w:rPr>
        <w:t>(домашняя заготовка).</w:t>
      </w:r>
      <w:r w:rsidRPr="00816C33">
        <w:rPr>
          <w:lang w:val="ru-RU"/>
        </w:rPr>
        <w:t>Ху</w:t>
      </w:r>
      <w:r>
        <w:rPr>
          <w:lang w:val="ru-RU"/>
        </w:rPr>
        <w:t>дожественное изделие или композиция, выполненная только из пищевых продуктов:</w:t>
      </w:r>
    </w:p>
    <w:p w:rsidR="006D70A1" w:rsidRDefault="006D70A1" w:rsidP="00280D8D">
      <w:pPr>
        <w:jc w:val="both"/>
        <w:rPr>
          <w:lang w:val="ru-RU"/>
        </w:rPr>
      </w:pPr>
      <w:r>
        <w:rPr>
          <w:lang w:val="ru-RU"/>
        </w:rPr>
        <w:t>картина, панно, скульптура, художественная композиция, объединенная одной темой.</w:t>
      </w:r>
    </w:p>
    <w:p w:rsidR="006D70A1" w:rsidRPr="0070046B" w:rsidRDefault="006D70A1" w:rsidP="00280D8D">
      <w:pPr>
        <w:jc w:val="both"/>
        <w:rPr>
          <w:lang w:val="ru-RU"/>
        </w:rPr>
      </w:pPr>
      <w:r>
        <w:rPr>
          <w:lang w:val="ru-RU"/>
        </w:rPr>
        <w:t>Используемые материалы:  специи, крупа, макаронные изделия, чай, кофе, тесто, зерновые продукты, маргарин, масло животное и другое продовольственное сырье.</w:t>
      </w:r>
    </w:p>
    <w:p w:rsidR="006D70A1" w:rsidRPr="009E2194" w:rsidRDefault="006D70A1" w:rsidP="00B618E1">
      <w:pPr>
        <w:pStyle w:val="a"/>
        <w:spacing w:before="19"/>
        <w:jc w:val="both"/>
      </w:pPr>
      <w:r>
        <w:rPr>
          <w:b/>
          <w:bCs/>
        </w:rPr>
        <w:t>5</w:t>
      </w:r>
      <w:r w:rsidRPr="009211EF">
        <w:rPr>
          <w:b/>
          <w:bCs/>
        </w:rPr>
        <w:t>.7.</w:t>
      </w:r>
      <w:r w:rsidRPr="00D20880">
        <w:rPr>
          <w:b/>
          <w:bCs/>
        </w:rPr>
        <w:t xml:space="preserve">Номинация </w:t>
      </w:r>
      <w:r w:rsidRPr="006B003B">
        <w:rPr>
          <w:b/>
          <w:bCs/>
        </w:rPr>
        <w:t>Арт-класс «Художественная нарезка овощей и фруктов»</w:t>
      </w:r>
      <w:r w:rsidRPr="00D20880">
        <w:rPr>
          <w:b/>
          <w:bCs/>
        </w:rPr>
        <w:t>(домашняя заготовка).</w:t>
      </w:r>
      <w:r w:rsidRPr="009211EF">
        <w:t>Резные изделия (композиции) из овощей и фруктов, обязательным является сочетание в одной работе различных видов овощей и фруктов</w:t>
      </w:r>
      <w:r>
        <w:t>, объединенных общей темой</w:t>
      </w:r>
      <w:r w:rsidRPr="009211EF">
        <w:t xml:space="preserve">. Разрешается использование зубочисток и деревянных шампуров. Не запрещается использование в композиции каркасов, посуды, и других декоративных элементов. </w:t>
      </w:r>
    </w:p>
    <w:p w:rsidR="006D70A1" w:rsidRPr="009211EF" w:rsidRDefault="006D70A1" w:rsidP="00B618E1">
      <w:pPr>
        <w:pStyle w:val="a"/>
        <w:spacing w:before="19"/>
        <w:jc w:val="both"/>
        <w:rPr>
          <w:w w:val="112"/>
        </w:rPr>
      </w:pPr>
      <w:r>
        <w:rPr>
          <w:b/>
          <w:bCs/>
        </w:rPr>
        <w:t>5</w:t>
      </w:r>
      <w:r w:rsidRPr="009211EF">
        <w:rPr>
          <w:b/>
          <w:bCs/>
        </w:rPr>
        <w:t>.</w:t>
      </w:r>
      <w:r>
        <w:rPr>
          <w:b/>
          <w:bCs/>
        </w:rPr>
        <w:t>8</w:t>
      </w:r>
      <w:r w:rsidRPr="009211EF">
        <w:t xml:space="preserve">. </w:t>
      </w:r>
      <w:r w:rsidRPr="00D20880">
        <w:rPr>
          <w:b/>
          <w:bCs/>
        </w:rPr>
        <w:t xml:space="preserve">Номинация </w:t>
      </w:r>
      <w:r w:rsidRPr="006B003B">
        <w:rPr>
          <w:b/>
          <w:bCs/>
        </w:rPr>
        <w:t>кулинаров  любителе</w:t>
      </w:r>
      <w:r>
        <w:rPr>
          <w:b/>
          <w:bCs/>
        </w:rPr>
        <w:t xml:space="preserve">й </w:t>
      </w:r>
      <w:r w:rsidRPr="00D20880">
        <w:rPr>
          <w:b/>
          <w:bCs/>
        </w:rPr>
        <w:t>«Кулинарные этюды -путешествие по старинным рецептам</w:t>
      </w:r>
      <w:r>
        <w:rPr>
          <w:b/>
          <w:bCs/>
        </w:rPr>
        <w:t>»</w:t>
      </w:r>
      <w:r w:rsidRPr="00D20880">
        <w:rPr>
          <w:b/>
          <w:bCs/>
        </w:rPr>
        <w:t xml:space="preserve"> (домашняя заготовка).</w:t>
      </w:r>
      <w:r w:rsidRPr="009211EF">
        <w:t xml:space="preserve">Участники </w:t>
      </w:r>
      <w:r>
        <w:t xml:space="preserve">демонстрируют одно готовое изделие длительного (зимнего) хранения, либо одно готовое  кулинарное или кондитерское блюдо национальной кухни народов России, приготовленное в домашних условиях. </w:t>
      </w:r>
      <w:r w:rsidRPr="009211EF">
        <w:t>Конкурсанты творчески презентуют свое блюдо. Для этого можно пригласить до двух  участников из числа родственников, коллег, соседей, друзей</w:t>
      </w:r>
      <w:r w:rsidRPr="009211EF">
        <w:rPr>
          <w:w w:val="112"/>
        </w:rPr>
        <w:t xml:space="preserve"> для презентации.</w:t>
      </w:r>
    </w:p>
    <w:p w:rsidR="006D70A1" w:rsidRPr="00095DBD" w:rsidRDefault="006D70A1" w:rsidP="00B618E1">
      <w:pPr>
        <w:pStyle w:val="a"/>
        <w:spacing w:before="19"/>
        <w:ind w:firstLine="710"/>
        <w:jc w:val="both"/>
      </w:pPr>
      <w:r w:rsidRPr="00DC346C">
        <w:rPr>
          <w:w w:val="112"/>
        </w:rPr>
        <w:t>Приветствуется музыкальное, художественное сопровождение с элементами национальной культуры.</w:t>
      </w:r>
      <w:r>
        <w:tab/>
      </w:r>
    </w:p>
    <w:p w:rsidR="006D70A1" w:rsidRPr="009211EF" w:rsidRDefault="006D70A1" w:rsidP="00B618E1">
      <w:pPr>
        <w:pStyle w:val="a"/>
        <w:spacing w:before="19"/>
        <w:ind w:firstLine="710"/>
        <w:jc w:val="both"/>
        <w:rPr>
          <w:w w:val="112"/>
        </w:rPr>
      </w:pPr>
    </w:p>
    <w:p w:rsidR="006D70A1" w:rsidRPr="00B926B9" w:rsidRDefault="006D70A1" w:rsidP="003C28FC">
      <w:pPr>
        <w:jc w:val="both"/>
        <w:rPr>
          <w:b/>
          <w:bCs/>
          <w:lang w:val="ru-RU"/>
        </w:rPr>
      </w:pPr>
      <w:r w:rsidRPr="00B926B9">
        <w:rPr>
          <w:b/>
          <w:bCs/>
          <w:lang w:val="ru-RU"/>
        </w:rPr>
        <w:t>6. Критерии оценки блюд:</w:t>
      </w:r>
    </w:p>
    <w:p w:rsidR="006D70A1" w:rsidRPr="009211EF" w:rsidRDefault="006D70A1" w:rsidP="00B618E1">
      <w:pPr>
        <w:pStyle w:val="a"/>
        <w:jc w:val="both"/>
      </w:pPr>
      <w:r w:rsidRPr="009211EF">
        <w:t>- о</w:t>
      </w:r>
      <w:r>
        <w:t>рганолептические показатели</w:t>
      </w:r>
      <w:r w:rsidRPr="009211EF">
        <w:t xml:space="preserve">: внешний вид,  </w:t>
      </w:r>
      <w:r>
        <w:t>гармоничность вкусовых сочетаний, цвет, запах</w:t>
      </w:r>
      <w:r w:rsidRPr="009211EF">
        <w:t xml:space="preserve">; </w:t>
      </w:r>
    </w:p>
    <w:p w:rsidR="006D70A1" w:rsidRPr="009211EF" w:rsidRDefault="006D70A1" w:rsidP="00B618E1">
      <w:pPr>
        <w:pStyle w:val="a"/>
        <w:jc w:val="both"/>
      </w:pPr>
      <w:r w:rsidRPr="009211EF">
        <w:t xml:space="preserve">- </w:t>
      </w:r>
      <w:r>
        <w:t xml:space="preserve">соблюдение правильности технологических приемов; умение </w:t>
      </w:r>
      <w:r w:rsidRPr="009211EF">
        <w:t>владе</w:t>
      </w:r>
      <w:r>
        <w:t>ть</w:t>
      </w:r>
      <w:r w:rsidRPr="009211EF">
        <w:t xml:space="preserve"> современными способами обработки   сырья и методами приготовления блюд, сохраняющими </w:t>
      </w:r>
      <w:r>
        <w:t>питательную ценность продуктов;</w:t>
      </w:r>
    </w:p>
    <w:p w:rsidR="006D70A1" w:rsidRPr="009211EF" w:rsidRDefault="006D70A1" w:rsidP="00B618E1">
      <w:pPr>
        <w:pStyle w:val="a"/>
        <w:jc w:val="both"/>
      </w:pPr>
      <w:r w:rsidRPr="009211EF">
        <w:t>- оригинальность подачи, современные элементы оформления</w:t>
      </w:r>
      <w:r>
        <w:t xml:space="preserve"> блюд</w:t>
      </w:r>
      <w:r w:rsidRPr="009211EF">
        <w:t>;</w:t>
      </w:r>
    </w:p>
    <w:p w:rsidR="006D70A1" w:rsidRPr="009211EF" w:rsidRDefault="006D70A1" w:rsidP="00B618E1">
      <w:pPr>
        <w:pStyle w:val="a"/>
        <w:jc w:val="both"/>
      </w:pPr>
      <w:r w:rsidRPr="009211EF">
        <w:t>- использование общедоступног</w:t>
      </w:r>
      <w:r>
        <w:t>о, качественного и безопасного с</w:t>
      </w:r>
      <w:r w:rsidRPr="009211EF">
        <w:t>ырья;</w:t>
      </w:r>
    </w:p>
    <w:p w:rsidR="006D70A1" w:rsidRDefault="006D70A1" w:rsidP="00B618E1">
      <w:pPr>
        <w:pStyle w:val="a"/>
        <w:jc w:val="both"/>
      </w:pPr>
      <w:r w:rsidRPr="009211EF">
        <w:t>- соблюдение временного режима</w:t>
      </w:r>
      <w:r>
        <w:t xml:space="preserve"> конкурса</w:t>
      </w:r>
      <w:r w:rsidRPr="009211EF">
        <w:t xml:space="preserve">; </w:t>
      </w:r>
    </w:p>
    <w:p w:rsidR="006D70A1" w:rsidRDefault="006D70A1" w:rsidP="00B618E1">
      <w:pPr>
        <w:pStyle w:val="a"/>
        <w:jc w:val="both"/>
      </w:pPr>
      <w:r>
        <w:t>-соответствие  блюд теме конкурса и номинации, классу.</w:t>
      </w:r>
    </w:p>
    <w:p w:rsidR="006D70A1" w:rsidRPr="007943FE" w:rsidRDefault="006D70A1" w:rsidP="00B618E1">
      <w:pPr>
        <w:jc w:val="both"/>
        <w:rPr>
          <w:lang w:val="ru-RU"/>
        </w:rPr>
      </w:pPr>
    </w:p>
    <w:p w:rsidR="006D70A1" w:rsidRPr="009211EF" w:rsidRDefault="006D70A1" w:rsidP="003C28FC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7</w:t>
      </w:r>
      <w:r w:rsidRPr="009211EF">
        <w:rPr>
          <w:b/>
          <w:bCs/>
          <w:lang w:val="ru-RU"/>
        </w:rPr>
        <w:t>. Жюри конкурса и его полномочия</w:t>
      </w:r>
      <w:r>
        <w:rPr>
          <w:b/>
          <w:bCs/>
          <w:lang w:val="ru-RU"/>
        </w:rPr>
        <w:t>.</w:t>
      </w:r>
    </w:p>
    <w:p w:rsidR="006D70A1" w:rsidRPr="009211EF" w:rsidRDefault="006D70A1" w:rsidP="00B618E1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Для </w:t>
      </w:r>
      <w:r>
        <w:rPr>
          <w:lang w:val="ru-RU"/>
        </w:rPr>
        <w:t xml:space="preserve">оценки </w:t>
      </w:r>
      <w:r w:rsidRPr="009211EF">
        <w:rPr>
          <w:lang w:val="ru-RU"/>
        </w:rPr>
        <w:t>конкурса</w:t>
      </w:r>
      <w:r>
        <w:rPr>
          <w:lang w:val="ru-RU"/>
        </w:rPr>
        <w:t xml:space="preserve">нтов </w:t>
      </w:r>
      <w:r w:rsidRPr="009211EF">
        <w:rPr>
          <w:lang w:val="ru-RU"/>
        </w:rPr>
        <w:t xml:space="preserve"> формируется жюри. В состав жюри оргкомитетом приглашаются  специалисты общественного питания. </w:t>
      </w:r>
    </w:p>
    <w:p w:rsidR="006D70A1" w:rsidRPr="009211EF" w:rsidRDefault="006D70A1" w:rsidP="00B618E1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     Жюри оценивает участников конкурса по указанным в данном Положении критериям по 5 -бальной системе. </w:t>
      </w:r>
    </w:p>
    <w:p w:rsidR="006D70A1" w:rsidRPr="009211EF" w:rsidRDefault="006D70A1" w:rsidP="00B618E1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 Итоги оценки жюри оформляет в протоколе, который подписывается председателем жюри и его членами.</w:t>
      </w:r>
    </w:p>
    <w:p w:rsidR="006D70A1" w:rsidRPr="009211EF" w:rsidRDefault="006D70A1" w:rsidP="00B618E1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Победитель конкурса определяется в каждой номинации и</w:t>
      </w:r>
      <w:r>
        <w:rPr>
          <w:lang w:val="ru-RU"/>
        </w:rPr>
        <w:t>ли</w:t>
      </w:r>
      <w:r w:rsidRPr="009211EF">
        <w:rPr>
          <w:lang w:val="ru-RU"/>
        </w:rPr>
        <w:t xml:space="preserve"> классе по наибольшему количеству набранных баллов.</w:t>
      </w:r>
    </w:p>
    <w:p w:rsidR="006D70A1" w:rsidRDefault="006D70A1" w:rsidP="00B618E1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>Жюри выбирает конкурсанта, прин</w:t>
      </w:r>
      <w:r>
        <w:rPr>
          <w:lang w:val="ru-RU"/>
        </w:rPr>
        <w:t>явшего</w:t>
      </w:r>
      <w:r w:rsidRPr="009211EF">
        <w:rPr>
          <w:lang w:val="ru-RU"/>
        </w:rPr>
        <w:t xml:space="preserve"> участие в </w:t>
      </w:r>
      <w:r>
        <w:rPr>
          <w:lang w:val="ru-RU"/>
        </w:rPr>
        <w:t>номинации «Кулинарное искусство»,  класс соревнований, других номинациях</w:t>
      </w:r>
      <w:r w:rsidRPr="009211EF">
        <w:rPr>
          <w:lang w:val="ru-RU"/>
        </w:rPr>
        <w:t>, набравшего наибольшее количество баллов и  показавшего высшие профессиональные достижения для  присвоения звания «Лучш</w:t>
      </w:r>
      <w:r>
        <w:rPr>
          <w:lang w:val="ru-RU"/>
        </w:rPr>
        <w:t xml:space="preserve">ий кулинар города Воткинска 2016 </w:t>
      </w:r>
      <w:r w:rsidRPr="009211EF">
        <w:rPr>
          <w:lang w:val="ru-RU"/>
        </w:rPr>
        <w:t>года»</w:t>
      </w:r>
      <w:r>
        <w:rPr>
          <w:lang w:val="ru-RU"/>
        </w:rPr>
        <w:t>.</w:t>
      </w:r>
    </w:p>
    <w:p w:rsidR="006D70A1" w:rsidRPr="009211EF" w:rsidRDefault="006D70A1" w:rsidP="00B618E1">
      <w:pPr>
        <w:jc w:val="both"/>
        <w:rPr>
          <w:lang w:val="ru-RU"/>
        </w:rPr>
      </w:pPr>
      <w:r>
        <w:rPr>
          <w:lang w:val="ru-RU"/>
        </w:rPr>
        <w:t xml:space="preserve">            В случае подтверждения конкурсантом высших профессиональных результатов, ему может быть предложено, по итогам выполненных конкурсных работ, оформить документы по присвоение высшего профессионального звания «Мастер-повар», «Мастер-кондитер».</w:t>
      </w:r>
    </w:p>
    <w:p w:rsidR="006D70A1" w:rsidRPr="009211EF" w:rsidRDefault="006D70A1" w:rsidP="003C28FC">
      <w:pPr>
        <w:jc w:val="both"/>
        <w:rPr>
          <w:lang w:val="ru-RU"/>
        </w:rPr>
      </w:pPr>
    </w:p>
    <w:p w:rsidR="006D70A1" w:rsidRDefault="006D70A1" w:rsidP="003C28FC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8</w:t>
      </w:r>
      <w:r w:rsidRPr="009211EF">
        <w:rPr>
          <w:b/>
          <w:bCs/>
          <w:lang w:val="ru-RU"/>
        </w:rPr>
        <w:t>. Подведение итогов конкурса и награждение участников</w:t>
      </w:r>
      <w:r>
        <w:rPr>
          <w:b/>
          <w:bCs/>
          <w:lang w:val="ru-RU"/>
        </w:rPr>
        <w:t>.</w:t>
      </w:r>
    </w:p>
    <w:p w:rsidR="006D70A1" w:rsidRDefault="006D70A1" w:rsidP="003C28FC">
      <w:pPr>
        <w:jc w:val="both"/>
        <w:rPr>
          <w:lang w:val="ru-RU"/>
        </w:rPr>
      </w:pPr>
      <w:r>
        <w:rPr>
          <w:b/>
          <w:bCs/>
          <w:lang w:val="ru-RU"/>
        </w:rPr>
        <w:tab/>
      </w:r>
      <w:r>
        <w:rPr>
          <w:lang w:val="ru-RU"/>
        </w:rPr>
        <w:t>У</w:t>
      </w:r>
      <w:r w:rsidRPr="009211EF">
        <w:rPr>
          <w:lang w:val="ru-RU"/>
        </w:rPr>
        <w:t xml:space="preserve">частникам </w:t>
      </w:r>
      <w:r>
        <w:rPr>
          <w:lang w:val="ru-RU"/>
        </w:rPr>
        <w:t>8</w:t>
      </w:r>
      <w:r w:rsidRPr="009211EF">
        <w:rPr>
          <w:lang w:val="ru-RU"/>
        </w:rPr>
        <w:t>-го городского кулинарного конкурса профессионального м</w:t>
      </w:r>
      <w:r>
        <w:rPr>
          <w:lang w:val="ru-RU"/>
        </w:rPr>
        <w:t>астерства «Палитра вкуса-2016</w:t>
      </w:r>
      <w:r w:rsidRPr="009211EF">
        <w:rPr>
          <w:lang w:val="ru-RU"/>
        </w:rPr>
        <w:t>» вручаются дипломы.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 xml:space="preserve">              Победителям конкурса вручаются дипломы и призы. Количество призовых мест и номинаций определяется оргкомитетом и жюри конкурса.  </w:t>
      </w:r>
    </w:p>
    <w:p w:rsidR="006D70A1" w:rsidRDefault="006D70A1" w:rsidP="003C28FC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 Лучш</w:t>
      </w:r>
      <w:r>
        <w:rPr>
          <w:lang w:val="ru-RU"/>
        </w:rPr>
        <w:t>ему конкурсанту 8</w:t>
      </w:r>
      <w:r w:rsidRPr="009211EF">
        <w:rPr>
          <w:lang w:val="ru-RU"/>
        </w:rPr>
        <w:t>-го городского кулинарного конкурса профессиональног</w:t>
      </w:r>
      <w:r>
        <w:rPr>
          <w:lang w:val="ru-RU"/>
        </w:rPr>
        <w:t xml:space="preserve">о мастерства «Палитра вкуса-2016» вручается </w:t>
      </w:r>
      <w:r w:rsidRPr="009211EF">
        <w:rPr>
          <w:lang w:val="ru-RU"/>
        </w:rPr>
        <w:t xml:space="preserve"> диплом о присвоении звания «Лучший кулинар города</w:t>
      </w:r>
      <w:r>
        <w:rPr>
          <w:lang w:val="ru-RU"/>
        </w:rPr>
        <w:t xml:space="preserve"> Воткинска 2016</w:t>
      </w:r>
      <w:r w:rsidRPr="009211EF">
        <w:rPr>
          <w:lang w:val="ru-RU"/>
        </w:rPr>
        <w:t>года»</w:t>
      </w:r>
      <w:r>
        <w:rPr>
          <w:lang w:val="ru-RU"/>
        </w:rPr>
        <w:t xml:space="preserve"> и кубок</w:t>
      </w:r>
      <w:r w:rsidRPr="009211EF">
        <w:rPr>
          <w:lang w:val="ru-RU"/>
        </w:rPr>
        <w:t>.</w:t>
      </w:r>
    </w:p>
    <w:p w:rsidR="006D70A1" w:rsidRDefault="006D70A1" w:rsidP="00C6008D">
      <w:pPr>
        <w:ind w:left="-300" w:right="-340"/>
        <w:jc w:val="center"/>
        <w:rPr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ЗАЯВКА</w:t>
      </w:r>
    </w:p>
    <w:p w:rsidR="006D70A1" w:rsidRDefault="006D70A1" w:rsidP="00C6008D">
      <w:pPr>
        <w:ind w:left="-300" w:right="-3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участие в 8- м городском кулинарном конкурсе профессионального мастерства     </w:t>
      </w:r>
    </w:p>
    <w:p w:rsidR="006D70A1" w:rsidRDefault="006D70A1" w:rsidP="00C6008D">
      <w:pPr>
        <w:ind w:right="-3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«Палитра вкуса - 2016»  </w:t>
      </w:r>
    </w:p>
    <w:p w:rsidR="006D70A1" w:rsidRDefault="006D70A1" w:rsidP="00C6008D">
      <w:pPr>
        <w:ind w:left="-300" w:right="-340"/>
        <w:jc w:val="center"/>
        <w:rPr>
          <w:sz w:val="28"/>
          <w:szCs w:val="28"/>
          <w:lang w:val="ru-RU"/>
        </w:rPr>
      </w:pPr>
    </w:p>
    <w:p w:rsidR="006D70A1" w:rsidRDefault="006D70A1" w:rsidP="00C6008D">
      <w:pPr>
        <w:pStyle w:val="Heading4"/>
        <w:tabs>
          <w:tab w:val="left" w:pos="-300"/>
        </w:tabs>
        <w:ind w:left="-300" w:right="-340"/>
        <w:jc w:val="both"/>
        <w:rPr>
          <w:lang w:val="ru-RU"/>
        </w:rPr>
      </w:pPr>
    </w:p>
    <w:p w:rsidR="006D70A1" w:rsidRPr="006267DC" w:rsidRDefault="006D70A1" w:rsidP="00C6008D">
      <w:pPr>
        <w:pStyle w:val="Heading4"/>
        <w:pBdr>
          <w:bottom w:val="single" w:sz="6" w:space="1" w:color="auto"/>
        </w:pBdr>
        <w:tabs>
          <w:tab w:val="left" w:pos="-300"/>
        </w:tabs>
        <w:ind w:left="-300" w:right="567"/>
        <w:jc w:val="both"/>
        <w:rPr>
          <w:lang w:val="ru-RU"/>
        </w:rPr>
      </w:pPr>
      <w:r w:rsidRPr="006267DC">
        <w:rPr>
          <w:lang w:val="ru-RU"/>
        </w:rPr>
        <w:t xml:space="preserve">Фамилия 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pStyle w:val="Heading4"/>
        <w:tabs>
          <w:tab w:val="left" w:pos="-300"/>
        </w:tabs>
        <w:ind w:left="-300" w:right="-340"/>
        <w:jc w:val="both"/>
        <w:rPr>
          <w:lang w:val="ru-RU"/>
        </w:rPr>
      </w:pPr>
      <w:r>
        <w:rPr>
          <w:lang w:val="ru-RU"/>
        </w:rPr>
        <w:t>Имя_______________________________________________________________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Отчество__________________________________________________________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ИНН ______________________________________________________________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 xml:space="preserve"> Дата рождения____________________________________________________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Адрес прописки_____________________________________________________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Стаж работы по специальности______________________________________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Должность, разряд участника 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МЕСТО РАБОТЫ ____________________________________________________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Номинация          ____________________________________________________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Внутренний класс конкурса________________________________________________</w:t>
      </w:r>
    </w:p>
    <w:p w:rsidR="006D70A1" w:rsidRDefault="006D70A1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Подпись ______________________________</w:t>
      </w:r>
    </w:p>
    <w:p w:rsidR="006D70A1" w:rsidRDefault="006D70A1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6D70A1" w:rsidRDefault="006D70A1" w:rsidP="00C6008D">
      <w:pPr>
        <w:ind w:left="-300" w:right="-3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Дата _________________________________</w:t>
      </w:r>
    </w:p>
    <w:p w:rsidR="006D70A1" w:rsidRDefault="006D70A1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6D70A1" w:rsidRPr="003C28FC" w:rsidRDefault="006D70A1" w:rsidP="0027616C">
      <w:pPr>
        <w:ind w:left="-300" w:right="-340"/>
        <w:jc w:val="both"/>
        <w:rPr>
          <w:lang w:val="ru-RU"/>
        </w:rPr>
      </w:pPr>
      <w:r>
        <w:rPr>
          <w:sz w:val="28"/>
          <w:szCs w:val="28"/>
          <w:lang w:val="ru-RU"/>
        </w:rPr>
        <w:t xml:space="preserve">                   Телефон для связи ______________________    </w:t>
      </w:r>
      <w:bookmarkStart w:id="0" w:name="_GoBack"/>
      <w:bookmarkEnd w:id="0"/>
    </w:p>
    <w:sectPr w:rsidR="006D70A1" w:rsidRPr="003C28FC" w:rsidSect="000F44F7">
      <w:footnotePr>
        <w:pos w:val="beneathText"/>
      </w:footnotePr>
      <w:pgSz w:w="11905" w:h="16837"/>
      <w:pgMar w:top="426" w:right="423" w:bottom="28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2F39"/>
    <w:rsid w:val="00007AD6"/>
    <w:rsid w:val="0004176D"/>
    <w:rsid w:val="0006195C"/>
    <w:rsid w:val="0008479C"/>
    <w:rsid w:val="00095DBD"/>
    <w:rsid w:val="000A0087"/>
    <w:rsid w:val="000F44F7"/>
    <w:rsid w:val="00112424"/>
    <w:rsid w:val="00140568"/>
    <w:rsid w:val="00202FAB"/>
    <w:rsid w:val="00234D4B"/>
    <w:rsid w:val="002727A6"/>
    <w:rsid w:val="0027616C"/>
    <w:rsid w:val="00280D8D"/>
    <w:rsid w:val="002F04F5"/>
    <w:rsid w:val="00316632"/>
    <w:rsid w:val="00336208"/>
    <w:rsid w:val="00346EC0"/>
    <w:rsid w:val="00374E0A"/>
    <w:rsid w:val="00384ED3"/>
    <w:rsid w:val="00392AB1"/>
    <w:rsid w:val="003B4E00"/>
    <w:rsid w:val="003C28FC"/>
    <w:rsid w:val="003D462C"/>
    <w:rsid w:val="003F1113"/>
    <w:rsid w:val="00401EBC"/>
    <w:rsid w:val="00412F39"/>
    <w:rsid w:val="004168D2"/>
    <w:rsid w:val="00426D15"/>
    <w:rsid w:val="00465B6C"/>
    <w:rsid w:val="004A69D1"/>
    <w:rsid w:val="00544ACC"/>
    <w:rsid w:val="0058134C"/>
    <w:rsid w:val="005B2D96"/>
    <w:rsid w:val="006201D5"/>
    <w:rsid w:val="006267DC"/>
    <w:rsid w:val="00660232"/>
    <w:rsid w:val="00666EEA"/>
    <w:rsid w:val="006A6DA6"/>
    <w:rsid w:val="006B003B"/>
    <w:rsid w:val="006B429A"/>
    <w:rsid w:val="006D70A1"/>
    <w:rsid w:val="0070046B"/>
    <w:rsid w:val="0073182D"/>
    <w:rsid w:val="007943FE"/>
    <w:rsid w:val="00803E80"/>
    <w:rsid w:val="00816C33"/>
    <w:rsid w:val="008517F5"/>
    <w:rsid w:val="00892372"/>
    <w:rsid w:val="008941DE"/>
    <w:rsid w:val="008B15D7"/>
    <w:rsid w:val="008B6967"/>
    <w:rsid w:val="00900EB2"/>
    <w:rsid w:val="00916C8F"/>
    <w:rsid w:val="009211EF"/>
    <w:rsid w:val="00966466"/>
    <w:rsid w:val="009803C4"/>
    <w:rsid w:val="009E2194"/>
    <w:rsid w:val="00A01F2D"/>
    <w:rsid w:val="00A2245D"/>
    <w:rsid w:val="00A44961"/>
    <w:rsid w:val="00A569B2"/>
    <w:rsid w:val="00A6050F"/>
    <w:rsid w:val="00A70FF3"/>
    <w:rsid w:val="00A83BE6"/>
    <w:rsid w:val="00B251CF"/>
    <w:rsid w:val="00B51F2D"/>
    <w:rsid w:val="00B618E1"/>
    <w:rsid w:val="00B63EE8"/>
    <w:rsid w:val="00B926B9"/>
    <w:rsid w:val="00B934CD"/>
    <w:rsid w:val="00BB0D99"/>
    <w:rsid w:val="00BC34E1"/>
    <w:rsid w:val="00BD0CF1"/>
    <w:rsid w:val="00C3003B"/>
    <w:rsid w:val="00C51BB8"/>
    <w:rsid w:val="00C6008D"/>
    <w:rsid w:val="00CE59F1"/>
    <w:rsid w:val="00D20880"/>
    <w:rsid w:val="00D82717"/>
    <w:rsid w:val="00D830D6"/>
    <w:rsid w:val="00D8454C"/>
    <w:rsid w:val="00DC346C"/>
    <w:rsid w:val="00E42CD2"/>
    <w:rsid w:val="00EA6C14"/>
    <w:rsid w:val="00EF3EDC"/>
    <w:rsid w:val="00F87B16"/>
    <w:rsid w:val="00FA1B7C"/>
    <w:rsid w:val="00FF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8FC"/>
    <w:pPr>
      <w:widowControl w:val="0"/>
      <w:suppressAutoHyphens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6008D"/>
    <w:pPr>
      <w:keepNext/>
      <w:tabs>
        <w:tab w:val="num" w:pos="0"/>
      </w:tabs>
      <w:outlineLvl w:val="3"/>
    </w:pPr>
    <w:rPr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C6008D"/>
    <w:rPr>
      <w:rFonts w:ascii="Times New Roman" w:hAnsi="Times New Roman" w:cs="Times New Roman"/>
      <w:i/>
      <w:iCs/>
      <w:color w:val="000000"/>
      <w:sz w:val="24"/>
      <w:szCs w:val="24"/>
      <w:lang w:val="en-US"/>
    </w:rPr>
  </w:style>
  <w:style w:type="paragraph" w:customStyle="1" w:styleId="a">
    <w:name w:val="Стиль"/>
    <w:uiPriority w:val="99"/>
    <w:rsid w:val="003C28F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B6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6967"/>
    <w:rPr>
      <w:rFonts w:ascii="Tahoma" w:hAnsi="Tahoma" w:cs="Tahoma"/>
      <w:color w:val="000000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rsid w:val="008923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a.shetki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1348</TotalTime>
  <Pages>4</Pages>
  <Words>1880</Words>
  <Characters>10717</Characters>
  <Application>Microsoft Office Outlook</Application>
  <DocSecurity>0</DocSecurity>
  <Lines>0</Lines>
  <Paragraphs>0</Paragraphs>
  <ScaleCrop>false</ScaleCrop>
  <Company>Duma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DUROVA</cp:lastModifiedBy>
  <cp:revision>70</cp:revision>
  <cp:lastPrinted>2016-11-07T11:57:00Z</cp:lastPrinted>
  <dcterms:created xsi:type="dcterms:W3CDTF">2015-10-06T09:36:00Z</dcterms:created>
  <dcterms:modified xsi:type="dcterms:W3CDTF">2016-11-16T12:50:00Z</dcterms:modified>
</cp:coreProperties>
</file>